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271D1" w14:textId="77777777" w:rsidR="00AF2BAA" w:rsidRDefault="00AF2BAA">
      <w:pPr>
        <w:pStyle w:val="Standard"/>
        <w:spacing w:line="264" w:lineRule="auto"/>
        <w:jc w:val="center"/>
        <w:rPr>
          <w:rFonts w:ascii="Arial" w:eastAsia="Arial" w:hAnsi="Arial" w:cs="Arial"/>
          <w:b/>
          <w:color w:val="0084D1"/>
          <w:sz w:val="28"/>
          <w:szCs w:val="28"/>
        </w:rPr>
      </w:pPr>
      <w:permStart w:id="853949855" w:edGrp="everyone"/>
      <w:permEnd w:id="853949855"/>
    </w:p>
    <w:p w14:paraId="23E51819" w14:textId="77777777" w:rsidR="00AF2BAA" w:rsidRDefault="00AF2BAA">
      <w:pPr>
        <w:pStyle w:val="Standard"/>
        <w:spacing w:line="264" w:lineRule="auto"/>
        <w:jc w:val="center"/>
        <w:rPr>
          <w:rFonts w:ascii="Arial" w:eastAsia="Arial" w:hAnsi="Arial" w:cs="Arial"/>
          <w:b/>
          <w:color w:val="0084D1"/>
          <w:sz w:val="28"/>
          <w:szCs w:val="28"/>
        </w:rPr>
      </w:pPr>
    </w:p>
    <w:p w14:paraId="26DA4143" w14:textId="77777777" w:rsidR="00AF2BAA" w:rsidRDefault="007B05C4">
      <w:pPr>
        <w:pStyle w:val="Standard"/>
        <w:spacing w:line="264" w:lineRule="auto"/>
        <w:jc w:val="center"/>
      </w:pPr>
      <w:r>
        <w:rPr>
          <w:rFonts w:ascii="Arial" w:eastAsia="Arial" w:hAnsi="Arial" w:cs="Arial"/>
          <w:b/>
          <w:color w:val="0084D1"/>
          <w:sz w:val="28"/>
          <w:szCs w:val="28"/>
        </w:rPr>
        <w:t>“BANDO FIERE INTERNAZIONALI ALL'ESTERO ANNO 2026”</w:t>
      </w:r>
    </w:p>
    <w:p w14:paraId="1E067A70" w14:textId="77777777" w:rsidR="00AF2BAA" w:rsidRDefault="00AF2BAA">
      <w:pPr>
        <w:pStyle w:val="Standard"/>
        <w:spacing w:line="264" w:lineRule="auto"/>
        <w:jc w:val="center"/>
        <w:rPr>
          <w:rFonts w:ascii="Arial" w:eastAsia="Arial" w:hAnsi="Arial" w:cs="Arial"/>
          <w:b/>
          <w:color w:val="0084D1"/>
          <w:sz w:val="28"/>
          <w:szCs w:val="28"/>
        </w:rPr>
      </w:pPr>
    </w:p>
    <w:p w14:paraId="7993DF05" w14:textId="77777777" w:rsidR="00AF2BAA" w:rsidRDefault="007B05C4">
      <w:pPr>
        <w:pStyle w:val="Normale1"/>
        <w:ind w:left="7080" w:right="-19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ALLA</w:t>
      </w:r>
    </w:p>
    <w:p w14:paraId="38DFB5D5" w14:textId="77777777" w:rsidR="00AF2BAA" w:rsidRDefault="007B05C4">
      <w:pPr>
        <w:pStyle w:val="Normale1"/>
        <w:ind w:left="7080" w:right="-19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CAMERA DI COMMERCIO</w:t>
      </w:r>
    </w:p>
    <w:p w14:paraId="794F7F52" w14:textId="77777777" w:rsidR="00AF2BAA" w:rsidRDefault="007B05C4">
      <w:pPr>
        <w:pStyle w:val="Normale1"/>
        <w:ind w:left="7080" w:right="-19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 COMO-LECCO</w:t>
      </w:r>
    </w:p>
    <w:p w14:paraId="79D46FE9" w14:textId="77777777" w:rsidR="00AF2BAA" w:rsidRDefault="00AF2BAA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14:paraId="65D6390D" w14:textId="77777777" w:rsidR="00AF2BAA" w:rsidRDefault="00AF2BAA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14:paraId="665787DB" w14:textId="77777777" w:rsidR="00AF2BAA" w:rsidRDefault="007B05C4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DOMANDA DI CONTRIBUTO</w:t>
      </w:r>
    </w:p>
    <w:p w14:paraId="4703B81F" w14:textId="77777777" w:rsidR="00AF2BAA" w:rsidRDefault="00AF2BAA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14:paraId="74BB55C0" w14:textId="77777777" w:rsidR="00AF2BAA" w:rsidRDefault="007B05C4">
      <w:pPr>
        <w:pStyle w:val="Normale1"/>
        <w:ind w:right="180"/>
        <w:jc w:val="center"/>
      </w:pPr>
      <w:r>
        <w:rPr>
          <w:rFonts w:ascii="Arial" w:eastAsia="Arial" w:hAnsi="Arial" w:cs="Arial"/>
          <w:b/>
          <w:sz w:val="22"/>
          <w:szCs w:val="22"/>
          <w:u w:val="single"/>
        </w:rPr>
        <w:t xml:space="preserve">MODULO DI </w:t>
      </w:r>
      <w:r>
        <w:rPr>
          <w:rFonts w:ascii="Arial" w:eastAsia="Arial" w:hAnsi="Arial" w:cs="Arial"/>
          <w:b/>
          <w:sz w:val="22"/>
          <w:szCs w:val="22"/>
          <w:u w:val="single"/>
        </w:rPr>
        <w:t>DOMANDA - MOD.A</w:t>
      </w:r>
    </w:p>
    <w:p w14:paraId="51D59472" w14:textId="77777777" w:rsidR="00AF2BAA" w:rsidRDefault="00AF2BAA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14:paraId="09ACB042" w14:textId="77777777" w:rsidR="00AF2BAA" w:rsidRDefault="00AF2BAA">
      <w:pPr>
        <w:pStyle w:val="Normale1"/>
        <w:spacing w:line="196" w:lineRule="auto"/>
        <w:rPr>
          <w:rFonts w:ascii="Times New Roman" w:eastAsia="Times New Roman" w:hAnsi="Times New Roman" w:cs="Times New Roman"/>
        </w:rPr>
      </w:pPr>
    </w:p>
    <w:p w14:paraId="40F29B75" w14:textId="77777777" w:rsidR="00AF2BAA" w:rsidRDefault="007B05C4">
      <w:pPr>
        <w:pStyle w:val="Normale1"/>
        <w:ind w:right="-19"/>
        <w:jc w:val="center"/>
      </w:pPr>
      <w:r>
        <w:rPr>
          <w:rFonts w:ascii="Arial" w:eastAsia="Arial" w:hAnsi="Arial" w:cs="Arial"/>
          <w:b/>
          <w:sz w:val="18"/>
          <w:szCs w:val="18"/>
          <w:u w:val="single"/>
        </w:rPr>
        <w:t>IL/LA SOTTOSCRITTO/A</w:t>
      </w:r>
    </w:p>
    <w:p w14:paraId="3642BC49" w14:textId="77777777" w:rsidR="00AF2BAA" w:rsidRDefault="00AF2BAA">
      <w:pPr>
        <w:pStyle w:val="Normale1"/>
        <w:spacing w:line="228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93DFBC2" w14:textId="77777777" w:rsidR="00AF2BAA" w:rsidRDefault="007B05C4">
      <w:pPr>
        <w:pStyle w:val="Normale1"/>
        <w:ind w:left="142"/>
      </w:pPr>
      <w:proofErr w:type="spellStart"/>
      <w:r>
        <w:rPr>
          <w:rFonts w:ascii="Arial" w:eastAsia="Arial" w:hAnsi="Arial" w:cs="Arial"/>
          <w:b/>
          <w:sz w:val="18"/>
          <w:szCs w:val="18"/>
          <w:u w:val="single"/>
        </w:rPr>
        <w:t>sez</w:t>
      </w:r>
      <w:proofErr w:type="spellEnd"/>
      <w:r>
        <w:rPr>
          <w:rFonts w:ascii="Arial" w:eastAsia="Arial" w:hAnsi="Arial" w:cs="Arial"/>
          <w:b/>
          <w:sz w:val="18"/>
          <w:szCs w:val="18"/>
          <w:u w:val="single"/>
        </w:rPr>
        <w:t xml:space="preserve"> </w:t>
      </w:r>
      <w:proofErr w:type="gramStart"/>
      <w:r>
        <w:rPr>
          <w:rFonts w:ascii="Arial" w:eastAsia="Arial" w:hAnsi="Arial" w:cs="Arial"/>
          <w:b/>
          <w:sz w:val="18"/>
          <w:szCs w:val="18"/>
          <w:u w:val="single"/>
        </w:rPr>
        <w:t>1  ANAGRAFICA</w:t>
      </w:r>
      <w:proofErr w:type="gramEnd"/>
      <w:r>
        <w:rPr>
          <w:rFonts w:ascii="Arial" w:eastAsia="Arial" w:hAnsi="Arial" w:cs="Arial"/>
          <w:b/>
          <w:sz w:val="18"/>
          <w:szCs w:val="18"/>
          <w:u w:val="single"/>
        </w:rPr>
        <w:t xml:space="preserve"> DEL RICHIEDENTE</w:t>
      </w:r>
    </w:p>
    <w:p w14:paraId="19F02702" w14:textId="77777777" w:rsidR="00AF2BAA" w:rsidRDefault="00AF2BAA">
      <w:pPr>
        <w:pStyle w:val="Normale1"/>
        <w:ind w:left="142"/>
        <w:rPr>
          <w:rFonts w:ascii="Arial" w:eastAsia="Arial" w:hAnsi="Arial" w:cs="Arial"/>
          <w:b/>
          <w:u w:val="single"/>
        </w:rPr>
      </w:pPr>
    </w:p>
    <w:tbl>
      <w:tblPr>
        <w:tblW w:w="9877" w:type="dxa"/>
        <w:tblInd w:w="1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3"/>
        <w:gridCol w:w="1634"/>
        <w:gridCol w:w="1620"/>
        <w:gridCol w:w="1646"/>
        <w:gridCol w:w="1634"/>
        <w:gridCol w:w="1730"/>
      </w:tblGrid>
      <w:tr w:rsidR="00AF2BAA" w14:paraId="721DCA20" w14:textId="77777777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2FED" w14:textId="77777777" w:rsidR="00AF2BAA" w:rsidRDefault="007B05C4">
            <w:pPr>
              <w:pStyle w:val="Normale1"/>
              <w:ind w:left="142"/>
            </w:pPr>
            <w:r>
              <w:rPr>
                <w:rFonts w:ascii="Arial" w:eastAsia="Arial" w:hAnsi="Arial" w:cs="Arial"/>
                <w:sz w:val="16"/>
                <w:szCs w:val="16"/>
              </w:rPr>
              <w:t>cognome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C536B" w14:textId="2ED5E57B" w:rsidR="00AF2BAA" w:rsidRDefault="00C52909">
            <w:pPr>
              <w:pStyle w:val="Normale1"/>
              <w:ind w:left="142"/>
            </w:pPr>
            <w:permStart w:id="2092657800" w:edGrp="everyone"/>
            <w:r>
              <w:t xml:space="preserve">                      </w:t>
            </w:r>
            <w:permEnd w:id="2092657800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EBD0" w14:textId="77777777" w:rsidR="00AF2BAA" w:rsidRDefault="007B05C4">
            <w:pPr>
              <w:pStyle w:val="Normale1"/>
              <w:ind w:left="142"/>
            </w:pPr>
            <w:r>
              <w:rPr>
                <w:rFonts w:ascii="Arial" w:eastAsia="Arial" w:hAnsi="Arial" w:cs="Arial"/>
                <w:sz w:val="16"/>
                <w:szCs w:val="16"/>
              </w:rPr>
              <w:t>nome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B7064" w14:textId="3C6A96C6" w:rsidR="00AF2BAA" w:rsidRDefault="00C52909">
            <w:pPr>
              <w:pStyle w:val="Normale1"/>
              <w:ind w:left="142"/>
            </w:pPr>
            <w:permStart w:id="1777496627" w:edGrp="everyone"/>
            <w:r>
              <w:t xml:space="preserve">                      </w:t>
            </w:r>
            <w:permEnd w:id="1777496627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38065" w14:textId="77777777" w:rsidR="00AF2BAA" w:rsidRDefault="007B05C4">
            <w:pPr>
              <w:pStyle w:val="Normale1"/>
              <w:ind w:left="142"/>
            </w:pPr>
            <w:r>
              <w:rPr>
                <w:rFonts w:ascii="Arial" w:eastAsia="Arial" w:hAnsi="Arial" w:cs="Arial"/>
                <w:sz w:val="16"/>
                <w:szCs w:val="16"/>
              </w:rPr>
              <w:t>Nato/a il (gg/mm/aa)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19B41" w14:textId="55BCA305" w:rsidR="00AF2BAA" w:rsidRDefault="00C52909">
            <w:pPr>
              <w:pStyle w:val="Normale1"/>
              <w:ind w:left="142"/>
            </w:pPr>
            <w:permStart w:id="313346366" w:edGrp="everyone"/>
            <w:r>
              <w:t xml:space="preserve">                      </w:t>
            </w:r>
            <w:permEnd w:id="313346366"/>
          </w:p>
        </w:tc>
      </w:tr>
      <w:tr w:rsidR="00AF2BAA" w14:paraId="6FBAEF4B" w14:textId="77777777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032B2" w14:textId="77777777" w:rsidR="00AF2BAA" w:rsidRDefault="007B05C4">
            <w:pPr>
              <w:pStyle w:val="Normale1"/>
              <w:ind w:left="142"/>
            </w:pPr>
            <w:r>
              <w:rPr>
                <w:rFonts w:ascii="Arial" w:eastAsia="Arial" w:hAnsi="Arial" w:cs="Arial"/>
                <w:sz w:val="16"/>
                <w:szCs w:val="22"/>
              </w:rPr>
              <w:t>CF</w:t>
            </w:r>
          </w:p>
        </w:tc>
        <w:tc>
          <w:tcPr>
            <w:tcW w:w="8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5C748" w14:textId="196893CF" w:rsidR="00AF2BAA" w:rsidRDefault="00C52909">
            <w:pPr>
              <w:pStyle w:val="Normale1"/>
              <w:ind w:left="142"/>
            </w:pPr>
            <w:permStart w:id="1521163444" w:edGrp="everyone"/>
            <w:r>
              <w:t xml:space="preserve">                      </w:t>
            </w:r>
            <w:permEnd w:id="1521163444"/>
          </w:p>
        </w:tc>
      </w:tr>
    </w:tbl>
    <w:p w14:paraId="717AFDCA" w14:textId="77777777" w:rsidR="00AF2BAA" w:rsidRDefault="00AF2BAA">
      <w:pPr>
        <w:pStyle w:val="Normale1"/>
        <w:spacing w:line="276" w:lineRule="auto"/>
        <w:ind w:left="142" w:right="40"/>
        <w:rPr>
          <w:rFonts w:ascii="Arial" w:eastAsia="Arial" w:hAnsi="Arial" w:cs="Arial"/>
          <w:b/>
          <w:sz w:val="16"/>
          <w:szCs w:val="16"/>
          <w:u w:val="single"/>
        </w:rPr>
      </w:pPr>
    </w:p>
    <w:p w14:paraId="16671DCE" w14:textId="77777777" w:rsidR="00AF2BAA" w:rsidRDefault="007B05C4">
      <w:pPr>
        <w:pStyle w:val="Normale1"/>
        <w:spacing w:line="276" w:lineRule="auto"/>
        <w:ind w:left="142" w:right="40"/>
        <w:jc w:val="both"/>
      </w:pPr>
      <w:r>
        <w:rPr>
          <w:rFonts w:ascii="Arial" w:eastAsia="Arial" w:hAnsi="Arial" w:cs="Arial"/>
          <w:sz w:val="16"/>
          <w:szCs w:val="16"/>
        </w:rPr>
        <w:t xml:space="preserve">In qualità di TITOLARE/ LEGALE RAPPRESENTANTE dell'impresa avente </w:t>
      </w:r>
      <w:r>
        <w:rPr>
          <w:rFonts w:ascii="Arial" w:eastAsia="Arial" w:hAnsi="Arial" w:cs="Arial"/>
          <w:b/>
          <w:sz w:val="16"/>
          <w:szCs w:val="16"/>
        </w:rPr>
        <w:t>sede/unità locale</w:t>
      </w:r>
      <w:r>
        <w:rPr>
          <w:rFonts w:ascii="Arial" w:eastAsia="Arial" w:hAnsi="Arial" w:cs="Arial"/>
          <w:sz w:val="16"/>
          <w:szCs w:val="16"/>
        </w:rPr>
        <w:t xml:space="preserve"> in PROVINCIA DI COMO o LECCO</w:t>
      </w:r>
    </w:p>
    <w:p w14:paraId="0CEF1F36" w14:textId="77777777" w:rsidR="00AF2BAA" w:rsidRDefault="00AF2BAA">
      <w:pPr>
        <w:pStyle w:val="Normale1"/>
        <w:spacing w:line="220" w:lineRule="auto"/>
        <w:ind w:left="142"/>
        <w:rPr>
          <w:rFonts w:ascii="Times New Roman" w:eastAsia="Times New Roman" w:hAnsi="Times New Roman" w:cs="Times New Roman"/>
        </w:rPr>
      </w:pPr>
    </w:p>
    <w:p w14:paraId="4C8D1702" w14:textId="77777777" w:rsidR="00AF2BAA" w:rsidRDefault="00AF2BAA">
      <w:pPr>
        <w:pStyle w:val="Normale1"/>
        <w:spacing w:line="220" w:lineRule="auto"/>
        <w:ind w:left="142"/>
        <w:rPr>
          <w:rFonts w:ascii="Times New Roman" w:eastAsia="Times New Roman" w:hAnsi="Times New Roman" w:cs="Times New Roman"/>
        </w:rPr>
      </w:pPr>
    </w:p>
    <w:p w14:paraId="5BB89100" w14:textId="77777777" w:rsidR="00AF2BAA" w:rsidRDefault="007B05C4">
      <w:pPr>
        <w:pStyle w:val="Normale1"/>
        <w:tabs>
          <w:tab w:val="left" w:pos="902"/>
        </w:tabs>
        <w:ind w:left="142"/>
      </w:pPr>
      <w:proofErr w:type="spellStart"/>
      <w:r>
        <w:rPr>
          <w:rFonts w:ascii="Arial" w:eastAsia="Arial" w:hAnsi="Arial" w:cs="Arial"/>
          <w:b/>
          <w:sz w:val="18"/>
          <w:szCs w:val="18"/>
          <w:u w:val="single"/>
        </w:rPr>
        <w:t>sez</w:t>
      </w:r>
      <w:proofErr w:type="spellEnd"/>
      <w:r>
        <w:rPr>
          <w:rFonts w:ascii="Arial" w:eastAsia="Arial" w:hAnsi="Arial" w:cs="Arial"/>
          <w:b/>
          <w:sz w:val="18"/>
          <w:szCs w:val="18"/>
          <w:u w:val="single"/>
        </w:rPr>
        <w:t xml:space="preserve"> 2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Arial" w:eastAsia="Arial" w:hAnsi="Arial" w:cs="Arial"/>
          <w:b/>
          <w:sz w:val="18"/>
          <w:szCs w:val="18"/>
          <w:u w:val="single"/>
        </w:rPr>
        <w:t>ANAGRAFICA IMPRESA</w:t>
      </w:r>
    </w:p>
    <w:p w14:paraId="529F8EB5" w14:textId="77777777" w:rsidR="00AF2BAA" w:rsidRDefault="00AF2BAA">
      <w:pPr>
        <w:pStyle w:val="Normale1"/>
        <w:tabs>
          <w:tab w:val="left" w:pos="902"/>
        </w:tabs>
        <w:ind w:left="142"/>
        <w:rPr>
          <w:rFonts w:ascii="Arial" w:eastAsia="Arial" w:hAnsi="Arial" w:cs="Arial"/>
          <w:b/>
          <w:sz w:val="19"/>
          <w:szCs w:val="19"/>
          <w:u w:val="single"/>
        </w:rPr>
      </w:pPr>
    </w:p>
    <w:tbl>
      <w:tblPr>
        <w:tblW w:w="9890" w:type="dxa"/>
        <w:tblInd w:w="1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053"/>
        <w:gridCol w:w="2780"/>
        <w:gridCol w:w="987"/>
        <w:gridCol w:w="2943"/>
      </w:tblGrid>
      <w:tr w:rsidR="00AF2BAA" w14:paraId="2624BB17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28A33" w14:textId="77777777" w:rsidR="00AF2BAA" w:rsidRDefault="007B05C4">
            <w:pPr>
              <w:pStyle w:val="Normale1"/>
              <w:tabs>
                <w:tab w:val="left" w:pos="902"/>
              </w:tabs>
              <w:ind w:left="142"/>
            </w:pPr>
            <w:r>
              <w:rPr>
                <w:rFonts w:ascii="Arial" w:hAnsi="Arial" w:cs="Arial"/>
                <w:sz w:val="16"/>
                <w:szCs w:val="16"/>
              </w:rPr>
              <w:t>Denominazione/ragione sociale dell'impresa</w:t>
            </w:r>
          </w:p>
        </w:tc>
        <w:tc>
          <w:tcPr>
            <w:tcW w:w="7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C9535" w14:textId="21CF0D6B" w:rsidR="00AF2BAA" w:rsidRDefault="00C52909">
            <w:pPr>
              <w:pStyle w:val="Normale1"/>
              <w:tabs>
                <w:tab w:val="left" w:pos="902"/>
              </w:tabs>
              <w:ind w:left="142"/>
            </w:pPr>
            <w:permStart w:id="1481053847" w:edGrp="everyone"/>
            <w:r>
              <w:t xml:space="preserve">                      </w:t>
            </w:r>
            <w:permEnd w:id="1481053847"/>
          </w:p>
        </w:tc>
      </w:tr>
      <w:tr w:rsidR="00AF2BAA" w14:paraId="1B438582" w14:textId="77777777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A3AF8" w14:textId="77777777" w:rsidR="00AF2BAA" w:rsidRDefault="00AF2BAA">
            <w:pPr>
              <w:pStyle w:val="Normale1"/>
              <w:tabs>
                <w:tab w:val="left" w:pos="902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1F39" w14:textId="77777777" w:rsidR="00AF2BAA" w:rsidRDefault="007B05C4">
            <w:pPr>
              <w:pStyle w:val="Normale1"/>
              <w:tabs>
                <w:tab w:val="left" w:pos="902"/>
              </w:tabs>
              <w:ind w:left="142"/>
            </w:pPr>
            <w:r>
              <w:rPr>
                <w:rFonts w:ascii="Arial" w:hAnsi="Arial" w:cs="Arial"/>
                <w:sz w:val="16"/>
                <w:szCs w:val="16"/>
              </w:rPr>
              <w:t>comune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BB376" w14:textId="3A04AD4B" w:rsidR="00AF2BAA" w:rsidRDefault="00C52909">
            <w:pPr>
              <w:pStyle w:val="Normale1"/>
              <w:tabs>
                <w:tab w:val="left" w:pos="902"/>
              </w:tabs>
              <w:ind w:left="142"/>
            </w:pPr>
            <w:permStart w:id="439041318" w:edGrp="everyone"/>
            <w:r>
              <w:t xml:space="preserve">                      </w:t>
            </w:r>
            <w:permEnd w:id="439041318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831D" w14:textId="77777777" w:rsidR="00AF2BAA" w:rsidRDefault="007B05C4">
            <w:pPr>
              <w:pStyle w:val="Normale1"/>
              <w:tabs>
                <w:tab w:val="left" w:pos="902"/>
              </w:tabs>
              <w:ind w:left="142"/>
            </w:pPr>
            <w:r>
              <w:rPr>
                <w:rFonts w:ascii="Arial" w:hAnsi="Arial" w:cs="Arial"/>
                <w:sz w:val="16"/>
                <w:szCs w:val="16"/>
              </w:rPr>
              <w:t>CAP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2FA27" w14:textId="53021F46" w:rsidR="00AF2BAA" w:rsidRDefault="00C52909">
            <w:pPr>
              <w:pStyle w:val="Normale1"/>
              <w:tabs>
                <w:tab w:val="left" w:pos="902"/>
              </w:tabs>
              <w:ind w:left="142"/>
            </w:pPr>
            <w:permStart w:id="1129602532" w:edGrp="everyone"/>
            <w:r>
              <w:t xml:space="preserve">                      </w:t>
            </w:r>
            <w:permEnd w:id="1129602532"/>
          </w:p>
        </w:tc>
      </w:tr>
      <w:tr w:rsidR="00AF2BAA" w14:paraId="7B558F87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58FD1" w14:textId="77777777" w:rsidR="00AF2BAA" w:rsidRDefault="00AF2BAA"/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AF242" w14:textId="77777777" w:rsidR="00AF2BAA" w:rsidRDefault="007B05C4">
            <w:pPr>
              <w:pStyle w:val="Normale1"/>
              <w:tabs>
                <w:tab w:val="left" w:pos="902"/>
              </w:tabs>
              <w:ind w:left="142"/>
            </w:pPr>
            <w:r>
              <w:rPr>
                <w:rFonts w:ascii="Arial" w:hAnsi="Arial" w:cs="Arial"/>
                <w:sz w:val="16"/>
                <w:szCs w:val="16"/>
              </w:rPr>
              <w:t>via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CA3B2" w14:textId="5CEADD9B" w:rsidR="00AF2BAA" w:rsidRDefault="00C52909">
            <w:pPr>
              <w:pStyle w:val="Normale1"/>
              <w:tabs>
                <w:tab w:val="left" w:pos="902"/>
              </w:tabs>
              <w:ind w:left="142"/>
            </w:pPr>
            <w:permStart w:id="1130178060" w:edGrp="everyone"/>
            <w:r>
              <w:t xml:space="preserve">                      </w:t>
            </w:r>
            <w:permEnd w:id="1130178060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0B5B6" w14:textId="77777777" w:rsidR="00AF2BAA" w:rsidRDefault="007B05C4">
            <w:pPr>
              <w:pStyle w:val="Normale1"/>
              <w:tabs>
                <w:tab w:val="left" w:pos="902"/>
              </w:tabs>
              <w:ind w:left="142"/>
            </w:pPr>
            <w:r>
              <w:rPr>
                <w:rFonts w:ascii="Arial" w:hAnsi="Arial" w:cs="Arial"/>
                <w:sz w:val="16"/>
                <w:szCs w:val="16"/>
              </w:rPr>
              <w:t>n.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7DCFD" w14:textId="57ED77FB" w:rsidR="00AF2BAA" w:rsidRDefault="00C52909">
            <w:pPr>
              <w:pStyle w:val="Normale1"/>
              <w:tabs>
                <w:tab w:val="left" w:pos="902"/>
              </w:tabs>
              <w:ind w:left="142"/>
            </w:pPr>
            <w:permStart w:id="1070612565" w:edGrp="everyone"/>
            <w:r>
              <w:t xml:space="preserve">                      </w:t>
            </w:r>
            <w:permEnd w:id="1070612565"/>
          </w:p>
        </w:tc>
      </w:tr>
      <w:tr w:rsidR="00AF2BAA" w14:paraId="0138F32A" w14:textId="77777777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02209" w14:textId="77777777" w:rsidR="00AF2BAA" w:rsidRDefault="007B05C4">
            <w:pPr>
              <w:pStyle w:val="Normale1"/>
              <w:tabs>
                <w:tab w:val="left" w:pos="902"/>
              </w:tabs>
              <w:ind w:left="142"/>
            </w:pPr>
            <w:r>
              <w:rPr>
                <w:rFonts w:ascii="Arial" w:hAnsi="Arial" w:cs="Arial"/>
                <w:sz w:val="16"/>
                <w:szCs w:val="16"/>
              </w:rPr>
              <w:t>Codice Fiscale</w:t>
            </w:r>
          </w:p>
        </w:tc>
        <w:tc>
          <w:tcPr>
            <w:tcW w:w="7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66DA4" w14:textId="6E1B9CF9" w:rsidR="00AF2BAA" w:rsidRDefault="00C52909">
            <w:pPr>
              <w:pStyle w:val="Normale1"/>
              <w:tabs>
                <w:tab w:val="left" w:pos="902"/>
              </w:tabs>
              <w:ind w:left="142"/>
            </w:pPr>
            <w:permStart w:id="1630227653" w:edGrp="everyone"/>
            <w:r>
              <w:t xml:space="preserve">                      </w:t>
            </w:r>
            <w:permEnd w:id="1630227653"/>
          </w:p>
        </w:tc>
      </w:tr>
      <w:tr w:rsidR="00AF2BAA" w14:paraId="54B45510" w14:textId="77777777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549C9" w14:textId="77777777" w:rsidR="00AF2BAA" w:rsidRDefault="007B05C4">
            <w:pPr>
              <w:pStyle w:val="Normale1"/>
              <w:tabs>
                <w:tab w:val="left" w:pos="902"/>
              </w:tabs>
              <w:ind w:left="142"/>
            </w:pPr>
            <w:r>
              <w:rPr>
                <w:rFonts w:ascii="Arial" w:hAnsi="Arial" w:cs="Arial"/>
                <w:sz w:val="16"/>
                <w:szCs w:val="16"/>
              </w:rPr>
              <w:t>P. IVA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C47FD" w14:textId="49F3DAAA" w:rsidR="00AF2BAA" w:rsidRDefault="00C52909">
            <w:pPr>
              <w:pStyle w:val="Normale1"/>
              <w:tabs>
                <w:tab w:val="left" w:pos="902"/>
              </w:tabs>
              <w:ind w:left="142"/>
            </w:pPr>
            <w:permStart w:id="1253993140" w:edGrp="everyone"/>
            <w:r>
              <w:t xml:space="preserve">                      </w:t>
            </w:r>
            <w:permEnd w:id="1253993140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27B13" w14:textId="77777777" w:rsidR="00AF2BAA" w:rsidRDefault="007B05C4">
            <w:pPr>
              <w:pStyle w:val="Normale1"/>
              <w:tabs>
                <w:tab w:val="left" w:pos="902"/>
              </w:tabs>
              <w:ind w:left="142"/>
            </w:pPr>
            <w:r>
              <w:rPr>
                <w:rFonts w:ascii="Arial" w:hAnsi="Arial" w:cs="Arial"/>
                <w:sz w:val="16"/>
                <w:szCs w:val="16"/>
              </w:rPr>
              <w:t>Tel.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8885D" w14:textId="78BFC20F" w:rsidR="00AF2BAA" w:rsidRDefault="00C52909">
            <w:pPr>
              <w:pStyle w:val="Normale1"/>
              <w:tabs>
                <w:tab w:val="left" w:pos="902"/>
              </w:tabs>
              <w:ind w:left="142"/>
            </w:pPr>
            <w:permStart w:id="61020554" w:edGrp="everyone"/>
            <w:r>
              <w:t xml:space="preserve">                      </w:t>
            </w:r>
            <w:permEnd w:id="61020554"/>
          </w:p>
        </w:tc>
      </w:tr>
      <w:tr w:rsidR="00AF2BAA" w14:paraId="3C5104E0" w14:textId="77777777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3BA1" w14:textId="77777777" w:rsidR="00AF2BAA" w:rsidRDefault="007B05C4">
            <w:pPr>
              <w:pStyle w:val="Normale1"/>
              <w:tabs>
                <w:tab w:val="left" w:pos="902"/>
              </w:tabs>
              <w:ind w:left="142"/>
            </w:pPr>
            <w:r>
              <w:rPr>
                <w:rFonts w:ascii="Arial" w:hAnsi="Arial" w:cs="Arial"/>
                <w:sz w:val="16"/>
                <w:szCs w:val="16"/>
              </w:rPr>
              <w:t>E-mail ordinaria</w:t>
            </w:r>
          </w:p>
        </w:tc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49C8" w14:textId="15277918" w:rsidR="00AF2BAA" w:rsidRDefault="00C52909">
            <w:pPr>
              <w:pStyle w:val="Normale1"/>
              <w:tabs>
                <w:tab w:val="left" w:pos="902"/>
              </w:tabs>
              <w:ind w:left="142"/>
            </w:pPr>
            <w:permStart w:id="1239487126" w:edGrp="everyone"/>
            <w:r>
              <w:t xml:space="preserve">                      </w:t>
            </w:r>
            <w:permEnd w:id="1239487126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63A2" w14:textId="77777777" w:rsidR="00AF2BAA" w:rsidRDefault="007B05C4">
            <w:pPr>
              <w:pStyle w:val="Normale1"/>
              <w:tabs>
                <w:tab w:val="left" w:pos="902"/>
              </w:tabs>
              <w:ind w:left="142"/>
            </w:pPr>
            <w:r>
              <w:rPr>
                <w:rFonts w:ascii="Arial" w:hAnsi="Arial" w:cs="Arial"/>
                <w:sz w:val="16"/>
                <w:szCs w:val="16"/>
              </w:rPr>
              <w:t>PEC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61FDD" w14:textId="36A11A0F" w:rsidR="00AF2BAA" w:rsidRDefault="00C52909">
            <w:pPr>
              <w:pStyle w:val="Normale1"/>
              <w:tabs>
                <w:tab w:val="left" w:pos="902"/>
              </w:tabs>
              <w:ind w:left="142"/>
            </w:pPr>
            <w:permStart w:id="843198938" w:edGrp="everyone"/>
            <w:r>
              <w:t xml:space="preserve">                      </w:t>
            </w:r>
            <w:permEnd w:id="843198938"/>
          </w:p>
        </w:tc>
      </w:tr>
    </w:tbl>
    <w:p w14:paraId="0B34E9EF" w14:textId="77777777" w:rsidR="00AF2BAA" w:rsidRDefault="00AF2BAA">
      <w:pPr>
        <w:pStyle w:val="Normale1"/>
        <w:ind w:left="142"/>
        <w:rPr>
          <w:rFonts w:ascii="Arial" w:eastAsia="Arial" w:hAnsi="Arial" w:cs="Arial"/>
          <w:b/>
        </w:rPr>
      </w:pPr>
    </w:p>
    <w:p w14:paraId="07FF202A" w14:textId="77777777" w:rsidR="00AF2BAA" w:rsidRDefault="007B05C4">
      <w:pPr>
        <w:pStyle w:val="Normale1"/>
        <w:spacing w:line="288" w:lineRule="auto"/>
        <w:ind w:left="142" w:right="400"/>
        <w:jc w:val="center"/>
      </w:pPr>
      <w:r>
        <w:rPr>
          <w:rFonts w:ascii="Arial" w:eastAsia="Arial" w:hAnsi="Arial" w:cs="Arial"/>
          <w:b/>
        </w:rPr>
        <w:t>CHIEDE</w:t>
      </w:r>
    </w:p>
    <w:p w14:paraId="6181906C" w14:textId="77777777" w:rsidR="00AF2BAA" w:rsidRDefault="00AF2BAA">
      <w:pPr>
        <w:pStyle w:val="Normale1"/>
        <w:spacing w:after="120" w:line="288" w:lineRule="auto"/>
        <w:ind w:right="400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428E5CAC" w14:textId="77777777" w:rsidR="00AF2BAA" w:rsidRDefault="007B05C4">
      <w:pPr>
        <w:pStyle w:val="Normale1"/>
        <w:spacing w:after="120" w:line="288" w:lineRule="auto"/>
        <w:ind w:left="142" w:right="400"/>
        <w:jc w:val="both"/>
      </w:pPr>
      <w:r>
        <w:rPr>
          <w:rFonts w:ascii="Arial" w:hAnsi="Arial" w:cs="Arial"/>
          <w:b/>
          <w:color w:val="000000"/>
          <w:sz w:val="18"/>
          <w:szCs w:val="18"/>
        </w:rPr>
        <w:t xml:space="preserve">l’ammissione alla procedura di assegnazione di contributi di cui al presente Bando, per il seguente evento fieristico </w:t>
      </w:r>
      <w:r>
        <w:rPr>
          <w:rFonts w:ascii="Arial" w:hAnsi="Arial" w:cs="Arial"/>
          <w:b/>
          <w:color w:val="000000"/>
          <w:sz w:val="18"/>
          <w:szCs w:val="18"/>
        </w:rPr>
        <w:t>internazionale:</w:t>
      </w:r>
    </w:p>
    <w:tbl>
      <w:tblPr>
        <w:tblW w:w="9900" w:type="dxa"/>
        <w:tblInd w:w="1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3"/>
        <w:gridCol w:w="1314"/>
        <w:gridCol w:w="1444"/>
        <w:gridCol w:w="262"/>
        <w:gridCol w:w="2147"/>
        <w:gridCol w:w="2100"/>
      </w:tblGrid>
      <w:tr w:rsidR="00C52909" w14:paraId="52DC32AA" w14:textId="77777777" w:rsidTr="00E21ADF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F95D" w14:textId="77777777" w:rsidR="00C52909" w:rsidRDefault="00C52909">
            <w:pPr>
              <w:pStyle w:val="Normale1"/>
              <w:spacing w:after="120" w:line="288" w:lineRule="auto"/>
              <w:ind w:left="142" w:right="40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Nome manifestazione internazionale all’estero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3DAB4" w14:textId="0325CB2C" w:rsidR="00C52909" w:rsidRDefault="00C52909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permStart w:id="1389918978" w:edGrp="everyone"/>
            <w:r>
              <w:t xml:space="preserve">                  </w:t>
            </w:r>
            <w:permEnd w:id="1389918978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A0DEB" w14:textId="77777777" w:rsidR="00C52909" w:rsidRDefault="00C52909">
            <w:pPr>
              <w:pStyle w:val="Normale1"/>
              <w:spacing w:after="120" w:line="288" w:lineRule="auto"/>
              <w:ind w:left="142" w:right="40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URL dell’evento fieristico ufficiale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EB1A" w14:textId="0371E5EC" w:rsidR="00C52909" w:rsidRDefault="00C52909">
            <w:pPr>
              <w:pStyle w:val="Normale1"/>
              <w:spacing w:after="120" w:line="288" w:lineRule="auto"/>
              <w:ind w:left="142" w:right="400"/>
            </w:pPr>
            <w:permStart w:id="1241675465" w:edGrp="everyone"/>
            <w:r>
              <w:t xml:space="preserve">          </w:t>
            </w:r>
            <w:r>
              <w:t xml:space="preserve">                  </w:t>
            </w:r>
            <w:r>
              <w:t xml:space="preserve">    </w:t>
            </w:r>
            <w:permEnd w:id="1241675465"/>
          </w:p>
        </w:tc>
      </w:tr>
      <w:tr w:rsidR="00AF2BAA" w14:paraId="2493ABA2" w14:textId="77777777">
        <w:tblPrEx>
          <w:tblCellMar>
            <w:top w:w="0" w:type="dxa"/>
            <w:bottom w:w="0" w:type="dxa"/>
          </w:tblCellMar>
        </w:tblPrEx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8516" w14:textId="77777777" w:rsidR="00AF2BAA" w:rsidRDefault="007B05C4">
            <w:pPr>
              <w:pStyle w:val="Normale1"/>
              <w:spacing w:after="120" w:line="288" w:lineRule="auto"/>
              <w:ind w:left="142" w:right="40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  <w:p w14:paraId="174E9B53" w14:textId="77777777" w:rsidR="00AF2BAA" w:rsidRDefault="007B05C4">
            <w:pPr>
              <w:pStyle w:val="Normale1"/>
              <w:spacing w:after="120" w:line="288" w:lineRule="auto"/>
              <w:ind w:left="142" w:right="40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(gg/mm/aa)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97C12" w14:textId="317F9010" w:rsidR="00AF2BAA" w:rsidRDefault="00C52909">
            <w:pPr>
              <w:pStyle w:val="Normale1"/>
              <w:spacing w:after="120" w:line="288" w:lineRule="auto"/>
              <w:ind w:left="142" w:right="400"/>
            </w:pPr>
            <w:permStart w:id="1171723196" w:edGrp="everyone"/>
            <w:r>
              <w:t xml:space="preserve">                  </w:t>
            </w:r>
            <w:permEnd w:id="1171723196"/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98BDE" w14:textId="77777777" w:rsidR="00AF2BAA" w:rsidRDefault="007B05C4">
            <w:pPr>
              <w:pStyle w:val="Normale1"/>
              <w:spacing w:after="120" w:line="288" w:lineRule="auto"/>
              <w:ind w:left="142" w:right="40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  <w:p w14:paraId="4B478882" w14:textId="77777777" w:rsidR="00AF2BAA" w:rsidRDefault="007B05C4">
            <w:pPr>
              <w:pStyle w:val="Normale1"/>
              <w:spacing w:after="120" w:line="288" w:lineRule="auto"/>
              <w:ind w:left="142" w:right="40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(gg/mm/aa)</w:t>
            </w:r>
          </w:p>
        </w:tc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CBA4C" w14:textId="5FD6BB5A" w:rsidR="00AF2BAA" w:rsidRDefault="00C52909">
            <w:pPr>
              <w:pStyle w:val="Normale1"/>
              <w:spacing w:after="120" w:line="288" w:lineRule="auto"/>
              <w:ind w:left="142" w:right="400"/>
            </w:pPr>
            <w:permStart w:id="567831663" w:edGrp="everyone"/>
            <w:r>
              <w:t xml:space="preserve">                      </w:t>
            </w:r>
            <w:permEnd w:id="567831663"/>
          </w:p>
        </w:tc>
      </w:tr>
      <w:tr w:rsidR="00AF2BAA" w14:paraId="0505CE35" w14:textId="77777777">
        <w:tblPrEx>
          <w:tblCellMar>
            <w:top w:w="0" w:type="dxa"/>
            <w:bottom w:w="0" w:type="dxa"/>
          </w:tblCellMar>
        </w:tblPrEx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C3E44" w14:textId="77777777" w:rsidR="00AF2BAA" w:rsidRDefault="007B05C4">
            <w:pPr>
              <w:pStyle w:val="Normale1"/>
              <w:spacing w:after="120" w:line="288" w:lineRule="auto"/>
              <w:ind w:left="142" w:right="40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Nazione e luogo di svolgimento della manifestazione</w:t>
            </w:r>
          </w:p>
        </w:tc>
        <w:tc>
          <w:tcPr>
            <w:tcW w:w="7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D9D6E" w14:textId="77777777" w:rsidR="00AF2BAA" w:rsidRDefault="00AF2BAA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E6D5FED" w14:textId="01BBA7B1" w:rsidR="00AF2BAA" w:rsidRDefault="00C52909">
            <w:pPr>
              <w:pStyle w:val="Normale1"/>
              <w:spacing w:after="120" w:line="288" w:lineRule="auto"/>
              <w:ind w:left="142" w:right="400"/>
            </w:pPr>
            <w:permStart w:id="1242240880" w:edGrp="everyone"/>
            <w:r>
              <w:t xml:space="preserve">                      </w:t>
            </w:r>
            <w:permEnd w:id="1242240880"/>
          </w:p>
        </w:tc>
      </w:tr>
    </w:tbl>
    <w:p w14:paraId="4AC48931" w14:textId="77777777" w:rsidR="00AF2BAA" w:rsidRDefault="00AF2BAA">
      <w:pPr>
        <w:pStyle w:val="Normale1"/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</w:p>
    <w:p w14:paraId="70CFF0A5" w14:textId="77777777" w:rsidR="00AF2BAA" w:rsidRDefault="00AF2BAA">
      <w:pPr>
        <w:pStyle w:val="Normale1"/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</w:p>
    <w:p w14:paraId="744FCD98" w14:textId="77777777" w:rsidR="00AF2BAA" w:rsidRDefault="00AF2BAA">
      <w:pPr>
        <w:pStyle w:val="Normale1"/>
        <w:spacing w:line="288" w:lineRule="auto"/>
        <w:ind w:right="400"/>
        <w:rPr>
          <w:rFonts w:ascii="Arial" w:eastAsia="Arial" w:hAnsi="Arial" w:cs="Arial"/>
          <w:b/>
          <w:sz w:val="18"/>
          <w:szCs w:val="18"/>
        </w:rPr>
      </w:pPr>
    </w:p>
    <w:p w14:paraId="348F308A" w14:textId="77777777" w:rsidR="00AF2BAA" w:rsidRDefault="007B05C4">
      <w:pPr>
        <w:pStyle w:val="Normale1"/>
        <w:spacing w:line="288" w:lineRule="auto"/>
        <w:ind w:left="284" w:right="40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a parziale </w:t>
      </w:r>
      <w:r>
        <w:rPr>
          <w:rFonts w:ascii="Arial" w:eastAsia="Arial" w:hAnsi="Arial" w:cs="Arial"/>
          <w:b/>
          <w:sz w:val="18"/>
          <w:szCs w:val="18"/>
        </w:rPr>
        <w:t>copertura delle seguenti spese:</w:t>
      </w:r>
    </w:p>
    <w:p w14:paraId="7445DC65" w14:textId="77777777" w:rsidR="00AF2BAA" w:rsidRDefault="00AF2BAA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tbl>
      <w:tblPr>
        <w:tblW w:w="8755" w:type="dxa"/>
        <w:tblInd w:w="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843"/>
        <w:gridCol w:w="1809"/>
      </w:tblGrid>
      <w:tr w:rsidR="00AF2BAA" w14:paraId="1C13D55D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50CB9" w14:textId="77777777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Tipologia spesa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5DCC4" w14:textId="77777777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Descrizione spesa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1097" w14:textId="77777777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Nome e CF fornitore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02BF9" w14:textId="77777777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Importo (al netto di IVA)</w:t>
            </w:r>
          </w:p>
        </w:tc>
      </w:tr>
      <w:tr w:rsidR="00AF2BAA" w14:paraId="09794B4F" w14:textId="77777777">
        <w:tblPrEx>
          <w:tblCellMar>
            <w:top w:w="0" w:type="dxa"/>
            <w:bottom w:w="0" w:type="dxa"/>
          </w:tblCellMar>
        </w:tblPrEx>
        <w:trPr>
          <w:trHeight w:val="128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D0576" w14:textId="77777777" w:rsidR="00AF2BAA" w:rsidRDefault="007B05C4">
            <w:pPr>
              <w:pStyle w:val="Normale1"/>
              <w:spacing w:line="288" w:lineRule="auto"/>
              <w:ind w:right="403"/>
            </w:pPr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 xml:space="preserve">a) noleggio spazi espositivi ed allestimento stand, comprese eventuali tariffe di iscrizione alla manifestazione </w:t>
            </w:r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>fieristica/iscrizione a catalogo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74DF2" w14:textId="08836C85" w:rsidR="00AF2BAA" w:rsidRDefault="00C52909">
            <w:pPr>
              <w:pStyle w:val="Normale1"/>
              <w:spacing w:line="288" w:lineRule="auto"/>
              <w:ind w:right="403"/>
            </w:pPr>
            <w:permStart w:id="1532845084" w:edGrp="everyone"/>
            <w:r>
              <w:t xml:space="preserve">                      </w:t>
            </w:r>
            <w:permEnd w:id="1532845084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5FABA" w14:textId="6A5B3928" w:rsidR="00AF2BAA" w:rsidRDefault="00C52909">
            <w:pPr>
              <w:pStyle w:val="Normale1"/>
              <w:spacing w:line="288" w:lineRule="auto"/>
              <w:ind w:right="403"/>
            </w:pPr>
            <w:permStart w:id="86986863" w:edGrp="everyone"/>
            <w:r>
              <w:t xml:space="preserve">                      </w:t>
            </w:r>
            <w:permEnd w:id="86986863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AC28" w14:textId="7ADD43D0" w:rsidR="00AF2BAA" w:rsidRDefault="00C52909">
            <w:pPr>
              <w:pStyle w:val="Normale1"/>
              <w:spacing w:line="288" w:lineRule="auto"/>
              <w:ind w:right="403"/>
            </w:pPr>
            <w:permStart w:id="788346397" w:edGrp="everyone"/>
            <w:r>
              <w:t xml:space="preserve">                      </w:t>
            </w:r>
            <w:permEnd w:id="788346397"/>
          </w:p>
        </w:tc>
      </w:tr>
      <w:tr w:rsidR="00AF2BAA" w14:paraId="7BE13545" w14:textId="77777777">
        <w:tblPrEx>
          <w:tblCellMar>
            <w:top w:w="0" w:type="dxa"/>
            <w:bottom w:w="0" w:type="dxa"/>
          </w:tblCellMar>
        </w:tblPrEx>
        <w:trPr>
          <w:trHeight w:val="11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AC1D6" w14:textId="77777777" w:rsidR="00AF2BAA" w:rsidRDefault="007B05C4">
            <w:pPr>
              <w:pStyle w:val="Normale1"/>
              <w:spacing w:line="288" w:lineRule="auto"/>
              <w:ind w:right="403"/>
            </w:pPr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 xml:space="preserve">ed allestimento stand (incluse spese di allestimento es. allacciamenti e consumi elettrici ed idrici, pulizia dello stand, </w:t>
            </w:r>
            <w:proofErr w:type="spellStart"/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>etc</w:t>
            </w:r>
            <w:proofErr w:type="spellEnd"/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AE1B2" w14:textId="2816C02E" w:rsidR="00AF2BAA" w:rsidRDefault="00C52909">
            <w:pPr>
              <w:pStyle w:val="Normale1"/>
              <w:spacing w:line="288" w:lineRule="auto"/>
              <w:ind w:right="403"/>
            </w:pPr>
            <w:permStart w:id="1011226696" w:edGrp="everyone"/>
            <w:r>
              <w:t xml:space="preserve">                      </w:t>
            </w:r>
            <w:permEnd w:id="1011226696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130EC" w14:textId="28DB76B3" w:rsidR="00AF2BAA" w:rsidRDefault="00C52909">
            <w:pPr>
              <w:pStyle w:val="Normale1"/>
              <w:spacing w:line="288" w:lineRule="auto"/>
              <w:ind w:right="400"/>
            </w:pPr>
            <w:permStart w:id="2085293102" w:edGrp="everyone"/>
            <w:r>
              <w:t xml:space="preserve">                      </w:t>
            </w:r>
            <w:permEnd w:id="2085293102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9D9C" w14:textId="2BF32900" w:rsidR="00AF2BAA" w:rsidRDefault="00C52909">
            <w:pPr>
              <w:pStyle w:val="Normale1"/>
              <w:spacing w:line="288" w:lineRule="auto"/>
              <w:ind w:right="400"/>
            </w:pPr>
            <w:permStart w:id="1307973127" w:edGrp="everyone"/>
            <w:r>
              <w:t xml:space="preserve">                      </w:t>
            </w:r>
            <w:permEnd w:id="1307973127"/>
          </w:p>
        </w:tc>
      </w:tr>
      <w:tr w:rsidR="00AF2BAA" w14:paraId="64A5C0CC" w14:textId="77777777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A2D6" w14:textId="77777777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b) </w:t>
            </w:r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 xml:space="preserve">servizio di trasporto del materiale da </w:t>
            </w:r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>allestimento ed espositivo fatturato da soggetti terzi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4AE80" w14:textId="79458B52" w:rsidR="00AF2BAA" w:rsidRDefault="00C52909">
            <w:pPr>
              <w:pStyle w:val="Normale1"/>
              <w:spacing w:line="288" w:lineRule="auto"/>
              <w:ind w:right="400"/>
            </w:pPr>
            <w:permStart w:id="136726559" w:edGrp="everyone"/>
            <w:r>
              <w:t xml:space="preserve">                      </w:t>
            </w:r>
            <w:permEnd w:id="136726559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75EA3" w14:textId="048CA2B8" w:rsidR="00AF2BAA" w:rsidRDefault="00C52909">
            <w:pPr>
              <w:pStyle w:val="Normale1"/>
              <w:spacing w:line="288" w:lineRule="auto"/>
              <w:ind w:right="400"/>
            </w:pPr>
            <w:permStart w:id="69140762" w:edGrp="everyone"/>
            <w:r>
              <w:t xml:space="preserve">                      </w:t>
            </w:r>
            <w:permEnd w:id="69140762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649AF" w14:textId="04A3E3B8" w:rsidR="00AF2BAA" w:rsidRDefault="00C52909">
            <w:pPr>
              <w:pStyle w:val="Normale1"/>
              <w:spacing w:line="288" w:lineRule="auto"/>
              <w:ind w:right="400"/>
            </w:pPr>
            <w:permStart w:id="439229168" w:edGrp="everyone"/>
            <w:r>
              <w:t xml:space="preserve">                      </w:t>
            </w:r>
            <w:permEnd w:id="439229168"/>
          </w:p>
        </w:tc>
      </w:tr>
      <w:tr w:rsidR="00AF2BAA" w14:paraId="1213B6BF" w14:textId="77777777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2469F" w14:textId="77777777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Totale spese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C2CEA" w14:textId="6837BBF8" w:rsidR="00AF2BAA" w:rsidRDefault="00C52909">
            <w:pPr>
              <w:pStyle w:val="Normale1"/>
              <w:spacing w:line="288" w:lineRule="auto"/>
              <w:ind w:right="400"/>
            </w:pPr>
            <w:permStart w:id="1898461146" w:edGrp="everyone"/>
            <w:r>
              <w:t xml:space="preserve">                      </w:t>
            </w:r>
            <w:permEnd w:id="1898461146"/>
          </w:p>
        </w:tc>
      </w:tr>
      <w:tr w:rsidR="00AF2BAA" w14:paraId="686423A9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67789" w14:textId="77777777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Contributo richiesto pari al 50% dell'investimento previsto, nell’ambito dell’entità massima prevista pari a euro 5.000,00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47473" w14:textId="00DF5B8D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sz w:val="18"/>
                <w:szCs w:val="18"/>
              </w:rPr>
              <w:t xml:space="preserve">SI </w:t>
            </w:r>
            <w:permStart w:id="297163845" w:edGrp="everyone"/>
            <w:proofErr w:type="gramStart"/>
            <w:r>
              <w:rPr>
                <w:sz w:val="18"/>
                <w:szCs w:val="18"/>
              </w:rPr>
              <w:t>[</w:t>
            </w:r>
            <w:r w:rsidR="00C52909">
              <w:t xml:space="preserve">  </w:t>
            </w:r>
            <w:proofErr w:type="gramEnd"/>
            <w:r w:rsidR="00C52909">
              <w:t xml:space="preserve"> </w:t>
            </w:r>
            <w:permEnd w:id="297163845"/>
            <w:r>
              <w:rPr>
                <w:sz w:val="18"/>
                <w:szCs w:val="18"/>
              </w:rPr>
              <w:t xml:space="preserve">]  NO </w:t>
            </w:r>
            <w:permStart w:id="1498172596" w:edGrp="everyone"/>
            <w:r w:rsidR="00C52909">
              <w:rPr>
                <w:sz w:val="18"/>
                <w:szCs w:val="18"/>
              </w:rPr>
              <w:t>[</w:t>
            </w:r>
            <w:r w:rsidR="00C52909">
              <w:t xml:space="preserve">   </w:t>
            </w:r>
            <w:permEnd w:id="1498172596"/>
            <w:r w:rsidR="00C52909">
              <w:rPr>
                <w:sz w:val="18"/>
                <w:szCs w:val="18"/>
              </w:rPr>
              <w:t xml:space="preserve">]  </w:t>
            </w:r>
          </w:p>
        </w:tc>
      </w:tr>
      <w:tr w:rsidR="00AF2BAA" w14:paraId="4C080046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8F9F6" w14:textId="77777777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In possesso del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rating di legalità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3DF7" w14:textId="03DF445E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sz w:val="18"/>
                <w:szCs w:val="18"/>
              </w:rPr>
              <w:t xml:space="preserve">SI </w:t>
            </w:r>
            <w:permStart w:id="1747530547" w:edGrp="everyone"/>
            <w:proofErr w:type="gramStart"/>
            <w:r w:rsidR="00C52909">
              <w:rPr>
                <w:sz w:val="18"/>
                <w:szCs w:val="18"/>
              </w:rPr>
              <w:t>[</w:t>
            </w:r>
            <w:r w:rsidR="00C52909">
              <w:t xml:space="preserve">  </w:t>
            </w:r>
            <w:proofErr w:type="gramEnd"/>
            <w:r w:rsidR="00C52909">
              <w:t xml:space="preserve"> </w:t>
            </w:r>
            <w:permEnd w:id="1747530547"/>
            <w:r w:rsidR="00C52909">
              <w:rPr>
                <w:sz w:val="18"/>
                <w:szCs w:val="18"/>
              </w:rPr>
              <w:t xml:space="preserve">]  </w:t>
            </w:r>
            <w:r>
              <w:rPr>
                <w:sz w:val="18"/>
                <w:szCs w:val="18"/>
              </w:rPr>
              <w:t xml:space="preserve"> NO </w:t>
            </w:r>
            <w:permStart w:id="761493155" w:edGrp="everyone"/>
            <w:r w:rsidR="00C52909">
              <w:rPr>
                <w:sz w:val="18"/>
                <w:szCs w:val="18"/>
              </w:rPr>
              <w:t>[</w:t>
            </w:r>
            <w:r w:rsidR="00C52909">
              <w:t xml:space="preserve">   </w:t>
            </w:r>
            <w:permEnd w:id="761493155"/>
            <w:r w:rsidR="00C52909">
              <w:rPr>
                <w:sz w:val="18"/>
                <w:szCs w:val="18"/>
              </w:rPr>
              <w:t xml:space="preserve">]  </w:t>
            </w:r>
          </w:p>
        </w:tc>
      </w:tr>
      <w:tr w:rsidR="00AF2BAA" w14:paraId="44C31B6B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F6B92" w14:textId="77777777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In possesso della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certificazione della parità di genere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EC0B2" w14:textId="7965CC11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sz w:val="18"/>
                <w:szCs w:val="18"/>
              </w:rPr>
              <w:t xml:space="preserve">SI </w:t>
            </w:r>
            <w:permStart w:id="793913871" w:edGrp="everyone"/>
            <w:proofErr w:type="gramStart"/>
            <w:r w:rsidR="00C52909">
              <w:rPr>
                <w:sz w:val="18"/>
                <w:szCs w:val="18"/>
              </w:rPr>
              <w:t>[</w:t>
            </w:r>
            <w:r w:rsidR="00C52909">
              <w:t xml:space="preserve">  </w:t>
            </w:r>
            <w:proofErr w:type="gramEnd"/>
            <w:r w:rsidR="00C52909">
              <w:t xml:space="preserve"> </w:t>
            </w:r>
            <w:permEnd w:id="793913871"/>
            <w:r w:rsidR="00C52909">
              <w:rPr>
                <w:sz w:val="18"/>
                <w:szCs w:val="18"/>
              </w:rPr>
              <w:t xml:space="preserve">]  </w:t>
            </w:r>
            <w:r>
              <w:rPr>
                <w:sz w:val="18"/>
                <w:szCs w:val="18"/>
              </w:rPr>
              <w:t xml:space="preserve">  NO </w:t>
            </w:r>
            <w:permStart w:id="60114908" w:edGrp="everyone"/>
            <w:r w:rsidR="00C52909">
              <w:rPr>
                <w:sz w:val="18"/>
                <w:szCs w:val="18"/>
              </w:rPr>
              <w:t>[</w:t>
            </w:r>
            <w:r w:rsidR="00C52909">
              <w:t xml:space="preserve">   </w:t>
            </w:r>
            <w:permEnd w:id="60114908"/>
            <w:r w:rsidR="00C52909">
              <w:rPr>
                <w:sz w:val="18"/>
                <w:szCs w:val="18"/>
              </w:rPr>
              <w:t xml:space="preserve">]  </w:t>
            </w:r>
          </w:p>
        </w:tc>
      </w:tr>
      <w:tr w:rsidR="00AF2BAA" w14:paraId="7CFD3F87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69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FBEE7" w14:textId="77777777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 possesso del CSR Report di Sostenibilità Semplificato SMART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B4E06" w14:textId="5FCC85A2" w:rsidR="00AF2BAA" w:rsidRDefault="007B05C4">
            <w:pPr>
              <w:pStyle w:val="Normale1"/>
              <w:spacing w:line="288" w:lineRule="auto"/>
              <w:ind w:right="400"/>
            </w:pPr>
            <w:r>
              <w:rPr>
                <w:sz w:val="18"/>
                <w:szCs w:val="18"/>
              </w:rPr>
              <w:t xml:space="preserve">SI </w:t>
            </w:r>
            <w:permStart w:id="1541412727" w:edGrp="everyone"/>
            <w:proofErr w:type="gramStart"/>
            <w:r w:rsidR="00C52909">
              <w:rPr>
                <w:sz w:val="18"/>
                <w:szCs w:val="18"/>
              </w:rPr>
              <w:t>[</w:t>
            </w:r>
            <w:r w:rsidR="00C52909">
              <w:t xml:space="preserve">  </w:t>
            </w:r>
            <w:proofErr w:type="gramEnd"/>
            <w:r w:rsidR="00C52909">
              <w:t xml:space="preserve"> </w:t>
            </w:r>
            <w:permEnd w:id="1541412727"/>
            <w:r w:rsidR="00C52909">
              <w:rPr>
                <w:sz w:val="18"/>
                <w:szCs w:val="18"/>
              </w:rPr>
              <w:t xml:space="preserve">]  </w:t>
            </w:r>
            <w:r w:rsidR="00C529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 xml:space="preserve"> </w:t>
            </w:r>
            <w:permStart w:id="1388453417" w:edGrp="everyone"/>
            <w:r w:rsidR="00C52909">
              <w:rPr>
                <w:sz w:val="18"/>
                <w:szCs w:val="18"/>
              </w:rPr>
              <w:t>[</w:t>
            </w:r>
            <w:r w:rsidR="00C52909">
              <w:t xml:space="preserve">   </w:t>
            </w:r>
            <w:permEnd w:id="1388453417"/>
            <w:r w:rsidR="00C52909">
              <w:rPr>
                <w:sz w:val="18"/>
                <w:szCs w:val="18"/>
              </w:rPr>
              <w:t>]</w:t>
            </w:r>
          </w:p>
        </w:tc>
      </w:tr>
    </w:tbl>
    <w:p w14:paraId="1A7B07EB" w14:textId="77777777" w:rsidR="00AF2BAA" w:rsidRDefault="00AF2BAA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p w14:paraId="7CEB8F2B" w14:textId="77777777" w:rsidR="00AF2BAA" w:rsidRDefault="00AF2BAA">
      <w:pPr>
        <w:pStyle w:val="Normale1"/>
        <w:jc w:val="center"/>
        <w:rPr>
          <w:rFonts w:ascii="Arial" w:eastAsia="Arial" w:hAnsi="Arial" w:cs="Arial"/>
          <w:b/>
          <w:sz w:val="18"/>
          <w:szCs w:val="16"/>
        </w:rPr>
      </w:pPr>
    </w:p>
    <w:p w14:paraId="73E06BCA" w14:textId="77777777" w:rsidR="00AF2BAA" w:rsidRDefault="00AF2BAA">
      <w:pPr>
        <w:pStyle w:val="Normale1"/>
        <w:jc w:val="center"/>
        <w:rPr>
          <w:rFonts w:ascii="Arial" w:eastAsia="Arial" w:hAnsi="Arial" w:cs="Arial"/>
          <w:b/>
          <w:sz w:val="18"/>
          <w:szCs w:val="16"/>
        </w:rPr>
      </w:pPr>
    </w:p>
    <w:p w14:paraId="0394184D" w14:textId="77777777" w:rsidR="00AF2BAA" w:rsidRDefault="007B05C4">
      <w:pPr>
        <w:pStyle w:val="Normale1"/>
        <w:jc w:val="center"/>
      </w:pPr>
      <w:r>
        <w:rPr>
          <w:rFonts w:ascii="Arial" w:eastAsia="Arial" w:hAnsi="Arial" w:cs="Arial"/>
          <w:b/>
          <w:sz w:val="18"/>
          <w:szCs w:val="16"/>
        </w:rPr>
        <w:t>DESCRIZIONE DEGLI INTERVENTI</w:t>
      </w:r>
    </w:p>
    <w:tbl>
      <w:tblPr>
        <w:tblW w:w="8780" w:type="dxa"/>
        <w:tblInd w:w="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0"/>
      </w:tblGrid>
      <w:tr w:rsidR="00AF2BAA" w14:paraId="18F90E74" w14:textId="77777777">
        <w:tblPrEx>
          <w:tblCellMar>
            <w:top w:w="0" w:type="dxa"/>
            <w:bottom w:w="0" w:type="dxa"/>
          </w:tblCellMar>
        </w:tblPrEx>
        <w:trPr>
          <w:trHeight w:val="1434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4F572" w14:textId="4DCB0769" w:rsidR="00AF2BAA" w:rsidRDefault="00C52909">
            <w:pPr>
              <w:pStyle w:val="Normale1"/>
            </w:pPr>
            <w:permStart w:id="529950390" w:edGrp="everyone"/>
            <w:r>
              <w:t xml:space="preserve">                      </w:t>
            </w:r>
            <w:permEnd w:id="529950390"/>
          </w:p>
        </w:tc>
      </w:tr>
    </w:tbl>
    <w:p w14:paraId="25AC2B2B" w14:textId="77777777" w:rsidR="00AF2BAA" w:rsidRDefault="00AF2BAA">
      <w:pPr>
        <w:pStyle w:val="Normale1"/>
        <w:ind w:left="2160"/>
        <w:rPr>
          <w:rFonts w:ascii="Times New Roman" w:eastAsia="Times New Roman" w:hAnsi="Times New Roman" w:cs="Times New Roman"/>
        </w:rPr>
      </w:pPr>
    </w:p>
    <w:p w14:paraId="5900DED8" w14:textId="77777777" w:rsidR="00AF2BAA" w:rsidRDefault="00AF2BAA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</w:p>
    <w:p w14:paraId="1171F696" w14:textId="77777777" w:rsidR="00AF2BAA" w:rsidRDefault="007B05C4">
      <w:pPr>
        <w:pStyle w:val="Normale1"/>
        <w:ind w:right="-39"/>
        <w:jc w:val="center"/>
      </w:pPr>
      <w:r>
        <w:rPr>
          <w:rFonts w:ascii="Arial" w:eastAsia="Arial" w:hAnsi="Arial" w:cs="Arial"/>
          <w:b/>
          <w:sz w:val="18"/>
          <w:szCs w:val="18"/>
        </w:rPr>
        <w:t xml:space="preserve">A TAL FINE </w:t>
      </w:r>
      <w:r>
        <w:rPr>
          <w:rFonts w:ascii="Arial" w:eastAsia="Arial" w:hAnsi="Arial" w:cs="Arial"/>
          <w:b/>
          <w:sz w:val="18"/>
          <w:szCs w:val="18"/>
        </w:rPr>
        <w:t>DICHIARA</w:t>
      </w:r>
    </w:p>
    <w:p w14:paraId="5C0DA478" w14:textId="77777777" w:rsidR="00AF2BAA" w:rsidRDefault="00AF2BAA">
      <w:pPr>
        <w:pStyle w:val="Normale1"/>
        <w:ind w:left="720"/>
        <w:rPr>
          <w:rFonts w:ascii="Arial" w:eastAsia="Arial" w:hAnsi="Arial" w:cs="Arial"/>
          <w:b/>
          <w:sz w:val="16"/>
          <w:szCs w:val="16"/>
        </w:rPr>
      </w:pPr>
    </w:p>
    <w:p w14:paraId="126B707B" w14:textId="77777777" w:rsidR="00AF2BAA" w:rsidRDefault="007B05C4">
      <w:pPr>
        <w:pStyle w:val="Normale1"/>
        <w:numPr>
          <w:ilvl w:val="0"/>
          <w:numId w:val="3"/>
        </w:numPr>
        <w:spacing w:line="276" w:lineRule="auto"/>
        <w:jc w:val="both"/>
      </w:pPr>
      <w:permStart w:id="1194944780" w:edGrp="everyone"/>
      <w:permEnd w:id="1194944780"/>
      <w:r>
        <w:rPr>
          <w:rFonts w:ascii="Arial" w:eastAsia="Arial" w:hAnsi="Arial" w:cs="Arial"/>
          <w:sz w:val="18"/>
          <w:szCs w:val="18"/>
        </w:rPr>
        <w:t>di aver preso visione e di accettare integralmente e senza riserva i contenuti e le condizioni previste nel bando in oggetto;</w:t>
      </w:r>
    </w:p>
    <w:p w14:paraId="3EC6CCD7" w14:textId="77777777" w:rsidR="00AF2BAA" w:rsidRDefault="007B05C4">
      <w:pPr>
        <w:pStyle w:val="Normale1"/>
        <w:numPr>
          <w:ilvl w:val="0"/>
          <w:numId w:val="1"/>
        </w:numPr>
        <w:spacing w:line="276" w:lineRule="auto"/>
        <w:jc w:val="both"/>
      </w:pPr>
      <w:permStart w:id="1902976090" w:edGrp="everyone"/>
      <w:permEnd w:id="1902976090"/>
      <w:r>
        <w:rPr>
          <w:rFonts w:ascii="Arial" w:eastAsia="Arial" w:hAnsi="Arial" w:cs="Arial"/>
          <w:sz w:val="18"/>
          <w:szCs w:val="18"/>
        </w:rPr>
        <w:t xml:space="preserve">di essere in possesso di tutti i requisiti richiesti previsti dall'art. 3 del bando e, in particolare, di aver assolto gli obblighi contributivi ed essere in regola con le normative sulla salute e sicurezza sul lavoro di cui al </w:t>
      </w:r>
      <w:proofErr w:type="spellStart"/>
      <w:r>
        <w:rPr>
          <w:rFonts w:ascii="Arial" w:eastAsia="Arial" w:hAnsi="Arial" w:cs="Arial"/>
          <w:sz w:val="18"/>
          <w:szCs w:val="18"/>
        </w:rPr>
        <w:t>D.lgs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n.81/2008 e successive modificazioni e integrazioni;</w:t>
      </w:r>
    </w:p>
    <w:p w14:paraId="6BAD29BF" w14:textId="77777777" w:rsidR="00AF2BAA" w:rsidRDefault="007B05C4">
      <w:pPr>
        <w:pStyle w:val="Normale1"/>
        <w:numPr>
          <w:ilvl w:val="0"/>
          <w:numId w:val="1"/>
        </w:numPr>
        <w:spacing w:line="276" w:lineRule="auto"/>
        <w:jc w:val="both"/>
      </w:pPr>
      <w:r>
        <w:rPr>
          <w:rFonts w:ascii="Arial" w:eastAsia="Arial" w:hAnsi="Arial" w:cs="Arial"/>
          <w:sz w:val="18"/>
          <w:szCs w:val="18"/>
        </w:rPr>
        <w:t>di aver preso visione dell'artt. 9 e 10 del bando in merito al regime degli Aiuti di Stato;</w:t>
      </w:r>
    </w:p>
    <w:p w14:paraId="6D2775D3" w14:textId="77777777" w:rsidR="00AF2BAA" w:rsidRDefault="007B05C4">
      <w:pPr>
        <w:pStyle w:val="Normale1"/>
        <w:numPr>
          <w:ilvl w:val="0"/>
          <w:numId w:val="1"/>
        </w:numPr>
        <w:spacing w:line="276" w:lineRule="auto"/>
        <w:jc w:val="both"/>
      </w:pPr>
      <w:r>
        <w:rPr>
          <w:rFonts w:ascii="Arial" w:eastAsia="Arial" w:hAnsi="Arial" w:cs="Arial"/>
          <w:sz w:val="18"/>
          <w:szCs w:val="18"/>
        </w:rPr>
        <w:t xml:space="preserve">con riferimento all’impresa unica, alla data odierna di non aver beneficiato di agevolazioni pubbliche di qualsiasi fonte in regime “de </w:t>
      </w:r>
      <w:proofErr w:type="spellStart"/>
      <w:r>
        <w:rPr>
          <w:rFonts w:ascii="Arial" w:eastAsia="Arial" w:hAnsi="Arial" w:cs="Arial"/>
          <w:sz w:val="18"/>
          <w:szCs w:val="18"/>
        </w:rPr>
        <w:t>minimis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ordinario o “de </w:t>
      </w:r>
      <w:proofErr w:type="spellStart"/>
      <w:r>
        <w:rPr>
          <w:rFonts w:ascii="Arial" w:eastAsia="Arial" w:hAnsi="Arial" w:cs="Arial"/>
          <w:sz w:val="18"/>
          <w:szCs w:val="18"/>
        </w:rPr>
        <w:t>minimis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agricoltura” per un importo superiore al massimale di aiuto indicati dai rispettivi Regolamenti comunitari;</w:t>
      </w:r>
    </w:p>
    <w:p w14:paraId="1DE02028" w14:textId="77777777" w:rsidR="00AF2BAA" w:rsidRDefault="007B05C4">
      <w:pPr>
        <w:pStyle w:val="Normale1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essere a conoscenza delle norme relative alla decadenza o revoca dei benefici;</w:t>
      </w:r>
    </w:p>
    <w:p w14:paraId="3A3E65CA" w14:textId="77777777" w:rsidR="00AF2BAA" w:rsidRDefault="007B05C4">
      <w:pPr>
        <w:pStyle w:val="Normale1"/>
        <w:numPr>
          <w:ilvl w:val="0"/>
          <w:numId w:val="1"/>
        </w:numPr>
        <w:spacing w:line="276" w:lineRule="auto"/>
        <w:jc w:val="both"/>
      </w:pPr>
      <w:r>
        <w:rPr>
          <w:rFonts w:ascii="Arial" w:eastAsia="Arial" w:hAnsi="Arial" w:cs="Arial"/>
          <w:sz w:val="18"/>
          <w:szCs w:val="18"/>
        </w:rPr>
        <w:t>di non trovarsi in situazioni di esclusione previste dall’art. 9 del Codice degli incentivi D.lgs. 184/2025</w:t>
      </w:r>
    </w:p>
    <w:p w14:paraId="06D3C643" w14:textId="77777777" w:rsidR="00AF2BAA" w:rsidRDefault="007B05C4">
      <w:pPr>
        <w:pStyle w:val="Normale1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di avere sottoscritto una polizza assicurativa a copertura dei danni provocati da calamità naturali ed eventi catastrofali verificatisi sul territorio nazionale ai beni di cui all'art. 2424 co. 1 sezione Attivo, voce B-II, numeri 1), 2) e 3) del </w:t>
      </w:r>
      <w:proofErr w:type="gramStart"/>
      <w:r>
        <w:rPr>
          <w:rFonts w:ascii="Arial" w:eastAsia="Arial" w:hAnsi="Arial" w:cs="Arial"/>
          <w:sz w:val="18"/>
          <w:szCs w:val="18"/>
        </w:rPr>
        <w:t>Codice Civile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, come previsto dall’art. 1 co. 101 della Legge n 213/2023 e </w:t>
      </w:r>
      <w:proofErr w:type="spellStart"/>
      <w:r>
        <w:rPr>
          <w:rFonts w:ascii="Arial" w:eastAsia="Arial" w:hAnsi="Arial" w:cs="Arial"/>
          <w:sz w:val="18"/>
          <w:szCs w:val="18"/>
        </w:rPr>
        <w:t>s.m.i</w:t>
      </w:r>
      <w:proofErr w:type="spellEnd"/>
      <w:r>
        <w:rPr>
          <w:rFonts w:ascii="Arial" w:eastAsia="Arial" w:hAnsi="Arial" w:cs="Arial"/>
          <w:sz w:val="18"/>
          <w:szCs w:val="18"/>
        </w:rPr>
        <w:t>;</w:t>
      </w:r>
    </w:p>
    <w:p w14:paraId="05699D95" w14:textId="77777777" w:rsidR="00AF2BAA" w:rsidRDefault="007B05C4">
      <w:pPr>
        <w:pStyle w:val="Normale1"/>
        <w:numPr>
          <w:ilvl w:val="0"/>
          <w:numId w:val="1"/>
        </w:numPr>
        <w:spacing w:line="276" w:lineRule="auto"/>
        <w:jc w:val="both"/>
      </w:pPr>
      <w:r>
        <w:rPr>
          <w:rFonts w:ascii="Arial" w:eastAsia="Arial" w:hAnsi="Arial" w:cs="Arial"/>
          <w:sz w:val="18"/>
          <w:szCs w:val="18"/>
        </w:rPr>
        <w:t>che per le spese indicate non sono già state ottenute altre agevolazioni pubbliche di qualsiasi fonte;</w:t>
      </w:r>
    </w:p>
    <w:p w14:paraId="3FCF1B2B" w14:textId="77777777" w:rsidR="00AF2BAA" w:rsidRDefault="00AF2BAA">
      <w:pPr>
        <w:pStyle w:val="Normale1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075229C0" w14:textId="77777777" w:rsidR="00AF2BAA" w:rsidRDefault="00AF2BAA">
      <w:pPr>
        <w:pStyle w:val="Normale1"/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6185827" w14:textId="77777777" w:rsidR="00AF2BAA" w:rsidRDefault="00AF2BAA">
      <w:pPr>
        <w:pStyle w:val="Normale1"/>
        <w:spacing w:line="276" w:lineRule="auto"/>
        <w:jc w:val="both"/>
      </w:pPr>
    </w:p>
    <w:p w14:paraId="1EFAD338" w14:textId="77777777" w:rsidR="00AF2BAA" w:rsidRDefault="007B05C4">
      <w:pPr>
        <w:pStyle w:val="Normale1"/>
        <w:numPr>
          <w:ilvl w:val="0"/>
          <w:numId w:val="1"/>
        </w:numPr>
        <w:spacing w:line="276" w:lineRule="auto"/>
        <w:jc w:val="both"/>
      </w:pPr>
      <w:r>
        <w:rPr>
          <w:rFonts w:ascii="Arial" w:eastAsia="Arial" w:hAnsi="Arial" w:cs="Arial"/>
          <w:sz w:val="18"/>
          <w:szCs w:val="18"/>
        </w:rPr>
        <w:t>di confermare la veridicità e la conformità dei dati, notizie e dichiarazioni riportate nella domanda e negli allegati;</w:t>
      </w:r>
    </w:p>
    <w:p w14:paraId="1785D959" w14:textId="77777777" w:rsidR="00AF2BAA" w:rsidRDefault="007B05C4">
      <w:pPr>
        <w:pStyle w:val="Normale1"/>
        <w:numPr>
          <w:ilvl w:val="0"/>
          <w:numId w:val="1"/>
        </w:numPr>
        <w:spacing w:line="276" w:lineRule="auto"/>
        <w:jc w:val="both"/>
      </w:pPr>
      <w:r>
        <w:rPr>
          <w:rFonts w:ascii="Arial" w:eastAsia="Arial" w:hAnsi="Arial" w:cs="Arial"/>
          <w:sz w:val="18"/>
          <w:szCs w:val="18"/>
        </w:rPr>
        <w:t xml:space="preserve">nel caso applicabile, che l’IVA è un costo non recuperabile in quanto  </w:t>
      </w:r>
      <w:r>
        <w:rPr>
          <w:rFonts w:ascii="Arial" w:eastAsia="Arial" w:hAnsi="Arial" w:cs="Arial"/>
          <w:sz w:val="16"/>
          <w:szCs w:val="16"/>
        </w:rPr>
        <w:t>  </w:t>
      </w:r>
    </w:p>
    <w:p w14:paraId="04EFE22F" w14:textId="77777777" w:rsidR="00AF2BAA" w:rsidRDefault="007B05C4">
      <w:pPr>
        <w:pStyle w:val="Normale1"/>
        <w:numPr>
          <w:ilvl w:val="0"/>
          <w:numId w:val="1"/>
        </w:numPr>
        <w:spacing w:line="276" w:lineRule="auto"/>
        <w:jc w:val="both"/>
      </w:pPr>
      <w:r>
        <w:rPr>
          <w:rFonts w:ascii="Arial" w:eastAsia="Arial" w:hAnsi="Arial" w:cs="Arial"/>
          <w:sz w:val="18"/>
          <w:szCs w:val="18"/>
        </w:rPr>
        <w:t>di conservare per un periodo di almeno 5 (cinque) anni dalla data del provvedimento di erogazione del contributo la documentazione attestante le spese sostenute e rendicontate;</w:t>
      </w:r>
    </w:p>
    <w:p w14:paraId="01C4D70E" w14:textId="77777777" w:rsidR="00AF2BAA" w:rsidRDefault="007B05C4">
      <w:pPr>
        <w:pStyle w:val="Normale1"/>
        <w:numPr>
          <w:ilvl w:val="0"/>
          <w:numId w:val="1"/>
        </w:numPr>
        <w:spacing w:line="276" w:lineRule="auto"/>
        <w:jc w:val="both"/>
      </w:pPr>
      <w:r>
        <w:rPr>
          <w:rFonts w:ascii="Arial" w:eastAsia="Arial" w:hAnsi="Arial" w:cs="Arial"/>
          <w:sz w:val="18"/>
          <w:szCs w:val="18"/>
        </w:rPr>
        <w:t>di essere a conoscenza che, ai sensi della legge, non deve avere in corso rapporti di fornitura, anche a titolo gratuito, con la Camera di Commercio di Como-Lecco (ad eccezione dei soggetti esclusi dal campo di applicazione di tale norma).</w:t>
      </w:r>
    </w:p>
    <w:p w14:paraId="777AED7A" w14:textId="77777777" w:rsidR="00AF2BAA" w:rsidRDefault="00AF2BAA">
      <w:pPr>
        <w:pStyle w:val="Normale1"/>
        <w:ind w:left="720"/>
        <w:jc w:val="both"/>
        <w:rPr>
          <w:rFonts w:ascii="Arial" w:eastAsia="Arial" w:hAnsi="Arial" w:cs="Arial"/>
          <w:sz w:val="18"/>
          <w:szCs w:val="18"/>
        </w:rPr>
      </w:pPr>
    </w:p>
    <w:p w14:paraId="41F566C5" w14:textId="77777777" w:rsidR="00AF2BAA" w:rsidRDefault="00AF2BAA">
      <w:pPr>
        <w:pStyle w:val="Normale1"/>
        <w:jc w:val="center"/>
        <w:rPr>
          <w:rFonts w:ascii="Arial" w:eastAsia="Arial" w:hAnsi="Arial" w:cs="Arial"/>
          <w:b/>
        </w:rPr>
      </w:pPr>
    </w:p>
    <w:p w14:paraId="7E74714C" w14:textId="77777777" w:rsidR="00AF2BAA" w:rsidRDefault="007B05C4">
      <w:pPr>
        <w:pStyle w:val="Normale1"/>
        <w:jc w:val="center"/>
      </w:pPr>
      <w:r>
        <w:rPr>
          <w:rFonts w:ascii="Arial" w:eastAsia="Arial" w:hAnsi="Arial" w:cs="Arial"/>
          <w:b/>
          <w:sz w:val="22"/>
          <w:szCs w:val="22"/>
        </w:rPr>
        <w:t>DICHIARA ALTRESÌ</w:t>
      </w:r>
    </w:p>
    <w:p w14:paraId="542B79BA" w14:textId="77777777" w:rsidR="00AF2BAA" w:rsidRDefault="00AF2BAA">
      <w:pPr>
        <w:pStyle w:val="Normale1"/>
        <w:jc w:val="center"/>
        <w:rPr>
          <w:rFonts w:ascii="Arial" w:eastAsia="Arial" w:hAnsi="Arial" w:cs="Arial"/>
          <w:b/>
        </w:rPr>
      </w:pPr>
    </w:p>
    <w:p w14:paraId="22E9BDFF" w14:textId="77777777" w:rsidR="00AF2BAA" w:rsidRDefault="007B05C4">
      <w:pPr>
        <w:pStyle w:val="Normale1"/>
        <w:jc w:val="both"/>
      </w:pPr>
      <w:r>
        <w:rPr>
          <w:rFonts w:ascii="Arial" w:eastAsia="Arial" w:hAnsi="Arial" w:cs="Arial"/>
          <w:sz w:val="18"/>
          <w:szCs w:val="18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</w:t>
      </w:r>
    </w:p>
    <w:p w14:paraId="7C2AA8EA" w14:textId="77777777" w:rsidR="00AF2BAA" w:rsidRDefault="00AF2BAA">
      <w:pPr>
        <w:pStyle w:val="Normale1"/>
        <w:rPr>
          <w:rFonts w:ascii="Arial" w:eastAsia="Arial" w:hAnsi="Arial" w:cs="Arial"/>
          <w:sz w:val="18"/>
          <w:szCs w:val="18"/>
        </w:rPr>
      </w:pPr>
    </w:p>
    <w:p w14:paraId="0B9F0B94" w14:textId="77777777" w:rsidR="00AF2BAA" w:rsidRDefault="007B05C4">
      <w:pPr>
        <w:pStyle w:val="Normale1"/>
        <w:jc w:val="center"/>
      </w:pPr>
      <w:r>
        <w:rPr>
          <w:rFonts w:ascii="Arial" w:eastAsia="Arial" w:hAnsi="Arial" w:cs="Arial"/>
          <w:b/>
          <w:sz w:val="18"/>
          <w:szCs w:val="18"/>
        </w:rPr>
        <w:t>SI IMPEGNA</w:t>
      </w:r>
    </w:p>
    <w:p w14:paraId="6F8BD5E6" w14:textId="77777777" w:rsidR="00AF2BAA" w:rsidRDefault="00AF2BAA">
      <w:pPr>
        <w:pStyle w:val="Normale1"/>
        <w:jc w:val="center"/>
        <w:rPr>
          <w:rFonts w:ascii="Arial" w:eastAsia="Arial" w:hAnsi="Arial" w:cs="Arial"/>
          <w:b/>
          <w:sz w:val="18"/>
          <w:szCs w:val="18"/>
        </w:rPr>
      </w:pPr>
    </w:p>
    <w:p w14:paraId="6299CE0A" w14:textId="77777777" w:rsidR="00AF2BAA" w:rsidRDefault="007B05C4">
      <w:pPr>
        <w:pStyle w:val="Normale1"/>
        <w:numPr>
          <w:ilvl w:val="0"/>
          <w:numId w:val="4"/>
        </w:numPr>
        <w:spacing w:line="247" w:lineRule="auto"/>
        <w:jc w:val="both"/>
      </w:pPr>
      <w:r>
        <w:rPr>
          <w:rFonts w:ascii="Arial" w:eastAsia="Arial" w:hAnsi="Arial" w:cs="Arial"/>
          <w:sz w:val="18"/>
          <w:szCs w:val="18"/>
        </w:rPr>
        <w:t>a mantenere i requisiti per l’accesso alla presente agevolazione fino all’erogazione del contributo;</w:t>
      </w:r>
    </w:p>
    <w:p w14:paraId="41824EA4" w14:textId="77777777" w:rsidR="00AF2BAA" w:rsidRDefault="007B05C4">
      <w:pPr>
        <w:pStyle w:val="Normale1"/>
        <w:numPr>
          <w:ilvl w:val="0"/>
          <w:numId w:val="2"/>
        </w:numPr>
        <w:spacing w:line="247" w:lineRule="auto"/>
        <w:jc w:val="both"/>
      </w:pPr>
      <w:r>
        <w:rPr>
          <w:rFonts w:ascii="Arial" w:eastAsia="Arial" w:hAnsi="Arial" w:cs="Arial"/>
          <w:sz w:val="18"/>
          <w:szCs w:val="18"/>
        </w:rPr>
        <w:t>a rinunciare a eventuali future assegnazioni di contributi di fonte pubblica da chiunque erogati per le spese oggetto della presente agevolazione;</w:t>
      </w:r>
    </w:p>
    <w:p w14:paraId="3F0FD0D4" w14:textId="77777777" w:rsidR="00AF2BAA" w:rsidRDefault="007B05C4">
      <w:pPr>
        <w:pStyle w:val="Normale1"/>
        <w:numPr>
          <w:ilvl w:val="0"/>
          <w:numId w:val="2"/>
        </w:numPr>
        <w:spacing w:line="247" w:lineRule="auto"/>
        <w:jc w:val="both"/>
      </w:pPr>
      <w:r>
        <w:rPr>
          <w:rFonts w:ascii="Arial" w:eastAsia="Arial" w:hAnsi="Arial" w:cs="Arial"/>
          <w:sz w:val="18"/>
          <w:szCs w:val="18"/>
        </w:rPr>
        <w:t>a rispettare tutti gli obblighi procedurali indicati dal bando, a pena di non ammissione della presente istanza o di decadenza dell’agevolazione concessa.</w:t>
      </w:r>
    </w:p>
    <w:p w14:paraId="5CCB3A64" w14:textId="77777777" w:rsidR="00AF2BAA" w:rsidRDefault="007B05C4">
      <w:pPr>
        <w:pStyle w:val="Normale1"/>
        <w:numPr>
          <w:ilvl w:val="0"/>
          <w:numId w:val="2"/>
        </w:numPr>
        <w:spacing w:line="247" w:lineRule="auto"/>
        <w:jc w:val="both"/>
      </w:pPr>
      <w:r>
        <w:rPr>
          <w:rFonts w:ascii="Arial" w:eastAsia="Arial" w:hAnsi="Arial" w:cs="Arial"/>
          <w:sz w:val="18"/>
          <w:szCs w:val="18"/>
        </w:rPr>
        <w:t>a tenere a disposizione della Camera di Commercio per il periodo di dieci anni dalla data del provvedimento di erogazione del contributo, tutta la documentazione contabile, tecnica e amministrativa relativa ai beni e/o ai servizi usufruiti tramite l’agevolazione di cui al presente bando e ad accettare eventuali controlli e ispezioni.</w:t>
      </w:r>
    </w:p>
    <w:p w14:paraId="7B8C0550" w14:textId="77777777" w:rsidR="00AF2BAA" w:rsidRDefault="00AF2BAA">
      <w:pPr>
        <w:pStyle w:val="Normale1"/>
        <w:spacing w:line="247" w:lineRule="auto"/>
        <w:jc w:val="both"/>
        <w:rPr>
          <w:rFonts w:ascii="Arial" w:eastAsia="Arial" w:hAnsi="Arial" w:cs="Arial"/>
          <w:sz w:val="18"/>
          <w:szCs w:val="18"/>
        </w:rPr>
      </w:pPr>
    </w:p>
    <w:p w14:paraId="45B4B8FC" w14:textId="77777777" w:rsidR="00AF2BAA" w:rsidRDefault="00AF2BAA">
      <w:pPr>
        <w:pStyle w:val="Normale1"/>
        <w:spacing w:line="12" w:lineRule="auto"/>
        <w:rPr>
          <w:rFonts w:ascii="Arial" w:eastAsia="Times New Roman" w:hAnsi="Arial" w:cs="Arial"/>
          <w:sz w:val="18"/>
          <w:szCs w:val="18"/>
        </w:rPr>
      </w:pPr>
    </w:p>
    <w:p w14:paraId="41297D2E" w14:textId="77777777" w:rsidR="00AF2BAA" w:rsidRDefault="007B05C4">
      <w:pPr>
        <w:pStyle w:val="Normale1"/>
        <w:jc w:val="center"/>
      </w:pPr>
      <w:r>
        <w:rPr>
          <w:rFonts w:ascii="Arial" w:eastAsia="Arial" w:hAnsi="Arial" w:cs="Arial"/>
          <w:b/>
          <w:sz w:val="18"/>
          <w:szCs w:val="18"/>
        </w:rPr>
        <w:t>ACCONSENTE</w:t>
      </w:r>
    </w:p>
    <w:p w14:paraId="6FB41B2F" w14:textId="77777777" w:rsidR="00AF2BAA" w:rsidRDefault="00AF2BAA">
      <w:pPr>
        <w:pStyle w:val="Normale1"/>
        <w:jc w:val="center"/>
        <w:rPr>
          <w:rFonts w:ascii="Arial" w:eastAsia="Arial" w:hAnsi="Arial" w:cs="Arial"/>
          <w:b/>
          <w:sz w:val="18"/>
          <w:szCs w:val="18"/>
        </w:rPr>
      </w:pPr>
    </w:p>
    <w:p w14:paraId="6B83D33B" w14:textId="77777777" w:rsidR="00AF2BAA" w:rsidRDefault="007B05C4">
      <w:pPr>
        <w:pStyle w:val="Standard"/>
        <w:spacing w:line="276" w:lineRule="auto"/>
        <w:ind w:right="-1"/>
        <w:jc w:val="both"/>
      </w:pPr>
      <w:r>
        <w:rPr>
          <w:rFonts w:ascii="Arial" w:eastAsia="Arial" w:hAnsi="Arial" w:cs="Arial"/>
          <w:sz w:val="18"/>
          <w:szCs w:val="18"/>
        </w:rPr>
        <w:t>al trattamento dei dati necessari allo svolgimento della valutazione del progetto e alla loro comunicazione e diffusione ai soggetti indicati nell'informativa in conformità ai disposti del Regolamento UE 679/2016. Il titolare del trattamento dei dati è la Camera di Commercio di Como-Lecco, nella persona del suo legale rappresentante,</w:t>
      </w:r>
      <w:r>
        <w:rPr>
          <w:rFonts w:ascii="Arial" w:hAnsi="Arial" w:cs="Arial"/>
          <w:i/>
          <w:sz w:val="18"/>
          <w:szCs w:val="18"/>
        </w:rPr>
        <w:t xml:space="preserve"> conformemente a quanto indicato all’art.19 del bando.</w:t>
      </w:r>
    </w:p>
    <w:p w14:paraId="3B4B73B2" w14:textId="77777777" w:rsidR="00AF2BAA" w:rsidRDefault="00AF2BAA">
      <w:pPr>
        <w:pStyle w:val="Standard"/>
        <w:spacing w:line="276" w:lineRule="auto"/>
        <w:ind w:right="-1"/>
        <w:jc w:val="both"/>
        <w:rPr>
          <w:rFonts w:ascii="Arial" w:hAnsi="Arial" w:cs="Arial"/>
          <w:sz w:val="18"/>
          <w:szCs w:val="18"/>
        </w:rPr>
      </w:pPr>
    </w:p>
    <w:p w14:paraId="58A257D8" w14:textId="77777777" w:rsidR="00AF2BAA" w:rsidRDefault="00AF2BAA">
      <w:pPr>
        <w:pStyle w:val="Normale1"/>
        <w:spacing w:line="254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6710CDB0" w14:textId="77777777" w:rsidR="00AF2BAA" w:rsidRDefault="007B05C4">
      <w:pPr>
        <w:pStyle w:val="Standard"/>
        <w:spacing w:line="276" w:lineRule="auto"/>
        <w:ind w:right="-1"/>
        <w:jc w:val="both"/>
      </w:pPr>
      <w:r>
        <w:rPr>
          <w:rFonts w:ascii="Arial" w:eastAsia="Arial" w:hAnsi="Arial" w:cs="Arial"/>
          <w:b/>
          <w:bCs/>
          <w:sz w:val="18"/>
          <w:szCs w:val="18"/>
        </w:rPr>
        <w:t>Trattamento per finalità informative e promozionali (Facoltativo)</w:t>
      </w:r>
    </w:p>
    <w:p w14:paraId="0AAFB913" w14:textId="77777777" w:rsidR="00AF2BAA" w:rsidRDefault="00AF2BAA">
      <w:pPr>
        <w:pStyle w:val="Standard"/>
        <w:spacing w:line="276" w:lineRule="auto"/>
        <w:ind w:right="-1"/>
        <w:jc w:val="both"/>
        <w:rPr>
          <w:rFonts w:ascii="Arial" w:eastAsia="Arial" w:hAnsi="Arial" w:cs="Arial"/>
          <w:b/>
          <w:bCs/>
          <w:sz w:val="10"/>
          <w:szCs w:val="10"/>
        </w:rPr>
      </w:pPr>
    </w:p>
    <w:p w14:paraId="125BC31B" w14:textId="77777777" w:rsidR="00AF2BAA" w:rsidRDefault="007B05C4">
      <w:pPr>
        <w:pStyle w:val="Standard"/>
        <w:spacing w:line="276" w:lineRule="auto"/>
        <w:ind w:right="-1"/>
        <w:jc w:val="both"/>
      </w:pPr>
      <w:r>
        <w:rPr>
          <w:rFonts w:ascii="Arial" w:eastAsia="Arial" w:hAnsi="Arial" w:cs="Arial"/>
          <w:b/>
          <w:bCs/>
          <w:sz w:val="18"/>
          <w:szCs w:val="18"/>
        </w:rPr>
        <w:t>Il/La sottoscritto/a, al fine di rimanere aggiornato sulle future opportunità:</w:t>
      </w:r>
    </w:p>
    <w:p w14:paraId="655894EF" w14:textId="77777777" w:rsidR="00AF2BAA" w:rsidRDefault="007B05C4">
      <w:pPr>
        <w:pStyle w:val="Standard"/>
        <w:spacing w:line="276" w:lineRule="auto"/>
        <w:ind w:right="-1"/>
        <w:jc w:val="both"/>
      </w:pPr>
      <w:proofErr w:type="gramStart"/>
      <w:r>
        <w:rPr>
          <w:rFonts w:ascii="Arial" w:eastAsia="Arial" w:hAnsi="Arial" w:cs="Arial"/>
          <w:sz w:val="18"/>
          <w:szCs w:val="18"/>
        </w:rPr>
        <w:t>[ ]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ACCONSENTE / [ ] NON ACCONSENTE</w:t>
      </w:r>
    </w:p>
    <w:p w14:paraId="12568286" w14:textId="77777777" w:rsidR="00AF2BAA" w:rsidRDefault="007B05C4">
      <w:pPr>
        <w:pStyle w:val="Standard"/>
        <w:spacing w:line="276" w:lineRule="auto"/>
        <w:ind w:right="-1"/>
        <w:jc w:val="both"/>
      </w:pPr>
      <w:r>
        <w:rPr>
          <w:rFonts w:ascii="Arial" w:eastAsia="Arial" w:hAnsi="Arial" w:cs="Arial"/>
          <w:sz w:val="18"/>
          <w:szCs w:val="18"/>
        </w:rPr>
        <w:t>al trattamento dei propri dati personali (inclusi i dati di contatto e l'indirizzo e-mail) da parte della Camera di Commercio di Como-Lecco per l'invio di comunicazioni informative, newsletter, materiale promozionale, inviti a eventi, webinar, corsi di formazione e indagini di mercato relativi alle attività e alle iniziative del sistema camerale.</w:t>
      </w:r>
    </w:p>
    <w:p w14:paraId="1BD9FF29" w14:textId="77777777" w:rsidR="00AF2BAA" w:rsidRDefault="00AF2BAA">
      <w:pPr>
        <w:pStyle w:val="Standard"/>
        <w:spacing w:line="276" w:lineRule="auto"/>
        <w:ind w:right="-1"/>
        <w:jc w:val="both"/>
        <w:rPr>
          <w:rFonts w:ascii="Arial" w:eastAsia="Arial" w:hAnsi="Arial" w:cs="Arial"/>
          <w:sz w:val="18"/>
          <w:szCs w:val="18"/>
        </w:rPr>
      </w:pPr>
    </w:p>
    <w:p w14:paraId="151E8F61" w14:textId="77777777" w:rsidR="00AF2BAA" w:rsidRDefault="00AF2BAA">
      <w:pPr>
        <w:pStyle w:val="Standard"/>
        <w:spacing w:line="276" w:lineRule="auto"/>
        <w:ind w:right="-1"/>
        <w:jc w:val="both"/>
        <w:rPr>
          <w:rFonts w:ascii="Arial" w:eastAsia="Arial" w:hAnsi="Arial" w:cs="Arial"/>
          <w:sz w:val="16"/>
          <w:szCs w:val="16"/>
        </w:rPr>
      </w:pPr>
    </w:p>
    <w:p w14:paraId="506F3AA7" w14:textId="77777777" w:rsidR="00AF2BAA" w:rsidRDefault="007B05C4">
      <w:pPr>
        <w:pStyle w:val="Standard"/>
        <w:spacing w:line="276" w:lineRule="auto"/>
        <w:ind w:right="-1"/>
        <w:jc w:val="both"/>
      </w:pP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 xml:space="preserve">FIRMA DIGITALE DEL LEGALE </w:t>
      </w:r>
      <w:r>
        <w:rPr>
          <w:rFonts w:ascii="Arial" w:eastAsia="Arial" w:hAnsi="Arial" w:cs="Arial"/>
          <w:b/>
          <w:sz w:val="16"/>
          <w:szCs w:val="16"/>
        </w:rPr>
        <w:t>RAPPRESENTANTE</w:t>
      </w:r>
    </w:p>
    <w:p w14:paraId="5629FE45" w14:textId="77777777" w:rsidR="00AF2BAA" w:rsidRDefault="007B05C4">
      <w:pPr>
        <w:pStyle w:val="Normale1"/>
        <w:ind w:left="4996" w:firstLine="668"/>
      </w:pPr>
      <w:r>
        <w:rPr>
          <w:rFonts w:ascii="Arial" w:eastAsia="Arial" w:hAnsi="Arial" w:cs="Arial"/>
          <w:sz w:val="16"/>
          <w:szCs w:val="16"/>
        </w:rPr>
        <w:t xml:space="preserve">Nome e cognome del </w:t>
      </w:r>
      <w:r>
        <w:rPr>
          <w:rFonts w:ascii="Arial" w:eastAsia="Arial" w:hAnsi="Arial" w:cs="Arial"/>
          <w:b/>
          <w:sz w:val="16"/>
          <w:szCs w:val="16"/>
        </w:rPr>
        <w:t>DICHIARANTE</w:t>
      </w:r>
      <w:r>
        <w:rPr>
          <w:rFonts w:ascii="Arial" w:eastAsia="Arial" w:hAnsi="Arial" w:cs="Arial"/>
          <w:b/>
          <w:sz w:val="16"/>
          <w:szCs w:val="16"/>
        </w:rPr>
        <w:tab/>
      </w:r>
    </w:p>
    <w:p w14:paraId="240C8299" w14:textId="77777777" w:rsidR="00AF2BAA" w:rsidRDefault="007B05C4">
      <w:pPr>
        <w:pStyle w:val="Normale1"/>
        <w:ind w:left="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3C392F31" wp14:editId="78D43CFE">
                <wp:simplePos x="0" y="0"/>
                <wp:positionH relativeFrom="page">
                  <wp:posOffset>3900958</wp:posOffset>
                </wp:positionH>
                <wp:positionV relativeFrom="paragraph">
                  <wp:posOffset>24844</wp:posOffset>
                </wp:positionV>
                <wp:extent cx="2697479" cy="0"/>
                <wp:effectExtent l="0" t="0" r="0" b="0"/>
                <wp:wrapSquare wrapText="bothSides"/>
                <wp:docPr id="247531373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479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424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48"/>
                            </w:tblGrid>
                            <w:tr w:rsidR="00AF2BAA" w14:paraId="42303AC0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05"/>
                              </w:trPr>
                              <w:tc>
                                <w:tcPr>
                                  <w:tcW w:w="4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990C706" w14:textId="770DC448" w:rsidR="00AF2BAA" w:rsidRDefault="00C52909">
                                  <w:pPr>
                                    <w:pStyle w:val="Normale1"/>
                                    <w:spacing w:line="348" w:lineRule="auto"/>
                                  </w:pPr>
                                  <w:permStart w:id="1771519706" w:edGrp="everyone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[</w:t>
                                  </w:r>
                                  <w:r>
                                    <w:t xml:space="preserve"> </w:t>
                                  </w:r>
                                  <w:r>
                                    <w:t xml:space="preserve">                                                                  </w:t>
                                  </w:r>
                                  <w:r>
                                    <w:t xml:space="preserve">  </w:t>
                                  </w:r>
                                  <w:permEnd w:id="1771519706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]  </w:t>
                                  </w:r>
                                </w:p>
                              </w:tc>
                            </w:tr>
                          </w:tbl>
                          <w:p w14:paraId="4F4A9E1B" w14:textId="77777777" w:rsidR="00AF2BAA" w:rsidRDefault="00AF2BAA"/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392F31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left:0;text-align:left;margin-left:307.15pt;margin-top:1.95pt;width:212.4pt;height:0;z-index:3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" filled="f" stroked="f">
                <v:textbox style="mso-fit-shape-to-text:t" inset="0,0,0,0">
                  <w:txbxContent>
                    <w:tbl>
                      <w:tblPr>
                        <w:tblW w:w="424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48"/>
                      </w:tblGrid>
                      <w:tr w:rsidR="00AF2BAA" w14:paraId="42303AC0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05"/>
                        </w:trPr>
                        <w:tc>
                          <w:tcPr>
                            <w:tcW w:w="4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990C706" w14:textId="770DC448" w:rsidR="00AF2BAA" w:rsidRDefault="00C52909">
                            <w:pPr>
                              <w:pStyle w:val="Normale1"/>
                              <w:spacing w:line="348" w:lineRule="auto"/>
                            </w:pPr>
                            <w:permStart w:id="1771519706" w:edGrp="everyone"/>
                            <w:r>
                              <w:rPr>
                                <w:sz w:val="18"/>
                                <w:szCs w:val="18"/>
                              </w:rPr>
                              <w:t>[</w:t>
                            </w:r>
                            <w:r>
                              <w:t xml:space="preserve"> </w:t>
                            </w:r>
                            <w:r>
                              <w:t xml:space="preserve">                                                                  </w:t>
                            </w:r>
                            <w:r>
                              <w:t xml:space="preserve">  </w:t>
                            </w:r>
                            <w:permEnd w:id="1771519706"/>
                            <w:r>
                              <w:rPr>
                                <w:sz w:val="18"/>
                                <w:szCs w:val="18"/>
                              </w:rPr>
                              <w:t xml:space="preserve">]  </w:t>
                            </w:r>
                          </w:p>
                        </w:tc>
                      </w:tr>
                    </w:tbl>
                    <w:p w14:paraId="4F4A9E1B" w14:textId="77777777" w:rsidR="00AF2BAA" w:rsidRDefault="00AF2BAA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Arial" w:eastAsia="Arial" w:hAnsi="Arial" w:cs="Arial"/>
          <w:b/>
          <w:sz w:val="16"/>
          <w:szCs w:val="16"/>
        </w:rPr>
        <w:tab/>
      </w:r>
    </w:p>
    <w:p w14:paraId="0EFADFC8" w14:textId="77777777" w:rsidR="00AF2BAA" w:rsidRDefault="00AF2BAA">
      <w:pPr>
        <w:pStyle w:val="Normale1"/>
        <w:spacing w:line="16" w:lineRule="auto"/>
        <w:rPr>
          <w:rFonts w:ascii="Arial" w:eastAsia="Times New Roman" w:hAnsi="Arial" w:cs="Arial"/>
          <w:b/>
          <w:sz w:val="16"/>
          <w:szCs w:val="16"/>
        </w:rPr>
      </w:pPr>
    </w:p>
    <w:p w14:paraId="4967B7F9" w14:textId="77777777" w:rsidR="00AF2BAA" w:rsidRDefault="00AF2BAA">
      <w:pPr>
        <w:pStyle w:val="Normale1"/>
        <w:spacing w:line="348" w:lineRule="auto"/>
        <w:rPr>
          <w:rFonts w:ascii="Arial" w:eastAsia="Times New Roman" w:hAnsi="Arial" w:cs="Arial"/>
        </w:rPr>
      </w:pPr>
    </w:p>
    <w:p w14:paraId="2B09ADC4" w14:textId="77777777" w:rsidR="00AF2BAA" w:rsidRDefault="00AF2BAA">
      <w:pPr>
        <w:pStyle w:val="Normale1"/>
        <w:spacing w:line="348" w:lineRule="auto"/>
        <w:rPr>
          <w:rFonts w:ascii="Arial" w:eastAsia="Times New Roman" w:hAnsi="Arial" w:cs="Arial"/>
        </w:rPr>
      </w:pPr>
    </w:p>
    <w:p w14:paraId="2D5BF7AB" w14:textId="77777777" w:rsidR="00AF2BAA" w:rsidRDefault="007B05C4">
      <w:pPr>
        <w:pStyle w:val="Normale1"/>
        <w:spacing w:line="288" w:lineRule="auto"/>
        <w:jc w:val="both"/>
      </w:pPr>
      <w:r>
        <w:rPr>
          <w:rFonts w:ascii="Arial" w:eastAsia="Arial" w:hAnsi="Arial" w:cs="Arial"/>
          <w:b/>
          <w:sz w:val="14"/>
          <w:szCs w:val="14"/>
        </w:rPr>
        <w:t>IL PRESENTE MODULO DEVE ESSERE COMPILATO A VIDEO E FIRMATO CON FIRMA DIGITALE</w:t>
      </w:r>
    </w:p>
    <w:sectPr w:rsidR="00AF2BAA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7585" w14:textId="77777777" w:rsidR="007B05C4" w:rsidRDefault="007B05C4">
      <w:r>
        <w:separator/>
      </w:r>
    </w:p>
  </w:endnote>
  <w:endnote w:type="continuationSeparator" w:id="0">
    <w:p w14:paraId="062E180D" w14:textId="77777777" w:rsidR="007B05C4" w:rsidRDefault="007B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954CA" w14:textId="77777777" w:rsidR="007B05C4" w:rsidRDefault="007B05C4">
      <w:r>
        <w:rPr>
          <w:color w:val="000000"/>
        </w:rPr>
        <w:separator/>
      </w:r>
    </w:p>
  </w:footnote>
  <w:footnote w:type="continuationSeparator" w:id="0">
    <w:p w14:paraId="4FA8906A" w14:textId="77777777" w:rsidR="007B05C4" w:rsidRDefault="007B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04EB" w14:textId="77777777" w:rsidR="007B05C4" w:rsidRDefault="007B05C4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6C29C1" wp14:editId="038AA962">
          <wp:simplePos x="0" y="0"/>
          <wp:positionH relativeFrom="column">
            <wp:posOffset>412202</wp:posOffset>
          </wp:positionH>
          <wp:positionV relativeFrom="paragraph">
            <wp:posOffset>-719998</wp:posOffset>
          </wp:positionV>
          <wp:extent cx="5753880" cy="1360078"/>
          <wp:effectExtent l="0" t="0" r="0" b="0"/>
          <wp:wrapNone/>
          <wp:docPr id="1352081235" name="Copia Immagine 23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880" cy="13600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22456"/>
    <w:multiLevelType w:val="multilevel"/>
    <w:tmpl w:val="68DC310A"/>
    <w:styleLink w:val="WWNum28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/>
      </w:rPr>
    </w:lvl>
  </w:abstractNum>
  <w:abstractNum w:abstractNumId="1" w15:restartNumberingAfterBreak="0">
    <w:nsid w:val="6E8417E2"/>
    <w:multiLevelType w:val="multilevel"/>
    <w:tmpl w:val="ED244196"/>
    <w:styleLink w:val="WWNum35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  <w:sz w:val="22"/>
        <w:szCs w:val="22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 w16cid:durableId="1093084373">
    <w:abstractNumId w:val="1"/>
  </w:num>
  <w:num w:numId="2" w16cid:durableId="1619264250">
    <w:abstractNumId w:val="0"/>
  </w:num>
  <w:num w:numId="3" w16cid:durableId="1749574131">
    <w:abstractNumId w:val="1"/>
    <w:lvlOverride w:ilvl="0"/>
  </w:num>
  <w:num w:numId="4" w16cid:durableId="104622508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4kFoEQNiTCf0BEtvXFb17db5TaG7Fe3f/tX+nrkU4Ck3u0wGK8l71FcH/PMhRf/e6mSlLkqvfcW0nR4t0oQq1A==" w:salt="kL2QwLE3FxGUAe9Tewe2Kw==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2BAA"/>
    <w:rsid w:val="00506243"/>
    <w:rsid w:val="005D1D8D"/>
    <w:rsid w:val="007B05C4"/>
    <w:rsid w:val="00AF2BAA"/>
    <w:rsid w:val="00C5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CB2FE8"/>
  <w15:docId w15:val="{C9ECB007-2BED-4DA7-B859-301E99F8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e1">
    <w:name w:val="Normale1"/>
    <w:pPr>
      <w:suppressAutoHyphens/>
    </w:pPr>
    <w:rPr>
      <w:rFonts w:ascii="Calibri" w:eastAsia="Calibri" w:hAnsi="Calibri" w:cs="Calibri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character" w:customStyle="1" w:styleId="ListLabel307">
    <w:name w:val="ListLabel 307"/>
    <w:rPr>
      <w:rFonts w:ascii="Times New Roman" w:eastAsia="Times New Roman" w:hAnsi="Times New Roman" w:cs="Times New Roman"/>
      <w:sz w:val="22"/>
      <w:szCs w:val="22"/>
    </w:rPr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244">
    <w:name w:val="ListLabel 244"/>
    <w:rPr>
      <w:rFonts w:ascii="Times New Roman" w:eastAsia="Times New Roman" w:hAnsi="Times New Roman" w:cs="Times New Roman"/>
    </w:rPr>
  </w:style>
  <w:style w:type="character" w:customStyle="1" w:styleId="ListLabel245">
    <w:name w:val="ListLabel 245"/>
    <w:rPr>
      <w:rFonts w:cs="Courier New"/>
    </w:rPr>
  </w:style>
  <w:style w:type="character" w:customStyle="1" w:styleId="ListLabel246">
    <w:name w:val="ListLabel 246"/>
    <w:rPr>
      <w:rFonts w:ascii="Times New Roman" w:eastAsia="Times New Roman" w:hAnsi="Times New Roman" w:cs="Times New Roman"/>
    </w:rPr>
  </w:style>
  <w:style w:type="character" w:customStyle="1" w:styleId="ListLabel247">
    <w:name w:val="ListLabel 247"/>
    <w:rPr>
      <w:rFonts w:ascii="Times New Roman" w:eastAsia="Times New Roman" w:hAnsi="Times New Roman" w:cs="Times New Roman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ascii="Times New Roman" w:eastAsia="Times New Roman" w:hAnsi="Times New Roman" w:cs="Times New Roman"/>
    </w:rPr>
  </w:style>
  <w:style w:type="character" w:customStyle="1" w:styleId="ListLabel250">
    <w:name w:val="ListLabel 250"/>
    <w:rPr>
      <w:rFonts w:ascii="Times New Roman" w:eastAsia="Times New Roman" w:hAnsi="Times New Roman" w:cs="Times New Roman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C5290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2909"/>
    <w:rPr>
      <w:color w:val="605E5C"/>
      <w:shd w:val="clear" w:color="auto" w:fill="E1DFDD"/>
    </w:rPr>
  </w:style>
  <w:style w:type="numbering" w:customStyle="1" w:styleId="WWNum35">
    <w:name w:val="WWNum35"/>
    <w:basedOn w:val="Nessunelenco"/>
    <w:pPr>
      <w:numPr>
        <w:numId w:val="1"/>
      </w:numPr>
    </w:pPr>
  </w:style>
  <w:style w:type="numbering" w:customStyle="1" w:styleId="WWNum28">
    <w:name w:val="WWNum28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993</Words>
  <Characters>5663</Characters>
  <Application>Microsoft Office Word</Application>
  <DocSecurity>8</DocSecurity>
  <Lines>47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Golfari</dc:creator>
  <cp:lastModifiedBy>Lucia Golfari</cp:lastModifiedBy>
  <cp:revision>4</cp:revision>
  <dcterms:created xsi:type="dcterms:W3CDTF">2026-07-28T15:21:00Z</dcterms:created>
  <dcterms:modified xsi:type="dcterms:W3CDTF">2026-07-28T15:32:00Z</dcterms:modified>
</cp:coreProperties>
</file>